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7E74A" w14:textId="571EFDFD" w:rsidR="00FB3765" w:rsidRPr="00FB6FD5" w:rsidRDefault="00C160AC" w:rsidP="00C160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7513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MODULO_</w:t>
      </w:r>
      <w:r w:rsidR="00FB6FD5" w:rsidRPr="00FB6FD5">
        <w:rPr>
          <w:rFonts w:ascii="Times New Roman" w:hAnsi="Times New Roman"/>
          <w:b/>
          <w:bCs/>
        </w:rPr>
        <w:t>COT</w:t>
      </w:r>
    </w:p>
    <w:p w14:paraId="5A6AACF6" w14:textId="77777777" w:rsidR="00FB3765" w:rsidRDefault="00FB3765" w:rsidP="00206AAC">
      <w:pPr>
        <w:spacing w:line="360" w:lineRule="auto"/>
        <w:jc w:val="right"/>
        <w:rPr>
          <w:rFonts w:ascii="Times New Roman" w:hAnsi="Times New Roman"/>
        </w:rPr>
      </w:pPr>
    </w:p>
    <w:p w14:paraId="497A4351" w14:textId="77777777" w:rsidR="00206AAC" w:rsidRDefault="00C3389F" w:rsidP="00206AAC">
      <w:pPr>
        <w:spacing w:line="360" w:lineRule="auto"/>
        <w:jc w:val="right"/>
        <w:rPr>
          <w:rFonts w:ascii="Times New Roman" w:hAnsi="Times New Roman"/>
        </w:rPr>
      </w:pPr>
      <w:r w:rsidRPr="00206AAC">
        <w:rPr>
          <w:rFonts w:ascii="Times New Roman" w:hAnsi="Times New Roman"/>
        </w:rPr>
        <w:t>Al Dirigente della Direzione</w:t>
      </w:r>
    </w:p>
    <w:p w14:paraId="72754E1E" w14:textId="77777777" w:rsidR="00C3389F" w:rsidRDefault="00C3389F" w:rsidP="00206AAC">
      <w:pPr>
        <w:spacing w:line="360" w:lineRule="auto"/>
        <w:jc w:val="right"/>
        <w:rPr>
          <w:rFonts w:ascii="Times New Roman" w:hAnsi="Times New Roman"/>
        </w:rPr>
      </w:pPr>
      <w:r w:rsidRPr="00206AAC">
        <w:rPr>
          <w:rFonts w:ascii="Times New Roman" w:hAnsi="Times New Roman"/>
        </w:rPr>
        <w:t>“</w:t>
      </w:r>
      <w:r w:rsidR="00206AAC">
        <w:rPr>
          <w:rFonts w:ascii="Times New Roman" w:hAnsi="Times New Roman"/>
        </w:rPr>
        <w:t>Ricerca e Valorizzazione delle Conoscenze</w:t>
      </w:r>
      <w:r w:rsidR="002D0020" w:rsidRPr="00206AAC">
        <w:rPr>
          <w:rFonts w:ascii="Times New Roman" w:hAnsi="Times New Roman"/>
        </w:rPr>
        <w:t>”</w:t>
      </w:r>
    </w:p>
    <w:p w14:paraId="1942D0FB" w14:textId="77777777" w:rsidR="00206AAC" w:rsidRPr="00206AAC" w:rsidRDefault="00206AAC" w:rsidP="00206AAC">
      <w:pPr>
        <w:spacing w:line="36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Unità “Concorsi e carriere dottorandi”</w:t>
      </w:r>
    </w:p>
    <w:p w14:paraId="3357FF3B" w14:textId="77777777" w:rsidR="00C3389F" w:rsidRPr="00206AAC" w:rsidRDefault="00C3389F" w:rsidP="00D86D31">
      <w:pPr>
        <w:spacing w:line="360" w:lineRule="auto"/>
        <w:jc w:val="right"/>
        <w:rPr>
          <w:rFonts w:ascii="Times New Roman" w:hAnsi="Times New Roman"/>
        </w:rPr>
      </w:pPr>
    </w:p>
    <w:p w14:paraId="51E7504D" w14:textId="77777777" w:rsidR="00C3389F" w:rsidRPr="00206AAC" w:rsidRDefault="00C3389F" w:rsidP="00D86D31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Io sottoscritto/a professor/essa _______________________________________</w:t>
      </w:r>
      <w:r w:rsidR="00DB1B4D" w:rsidRPr="00206AAC">
        <w:rPr>
          <w:rFonts w:ascii="Times New Roman" w:hAnsi="Times New Roman"/>
        </w:rPr>
        <w:t>_</w:t>
      </w:r>
      <w:r w:rsidRPr="00206AAC">
        <w:rPr>
          <w:rFonts w:ascii="Times New Roman" w:hAnsi="Times New Roman"/>
        </w:rPr>
        <w:t xml:space="preserve"> in servizio presso il Dipartimento ____________________________________</w:t>
      </w:r>
      <w:r w:rsidR="000C4AB9">
        <w:rPr>
          <w:rFonts w:ascii="Times New Roman" w:hAnsi="Times New Roman"/>
        </w:rPr>
        <w:t>__</w:t>
      </w:r>
      <w:r w:rsidRPr="00206AAC">
        <w:rPr>
          <w:rFonts w:ascii="Times New Roman" w:hAnsi="Times New Roman"/>
        </w:rPr>
        <w:t>___________ dell’Università di Pisa</w:t>
      </w:r>
    </w:p>
    <w:p w14:paraId="320079F5" w14:textId="77777777" w:rsidR="00C3389F" w:rsidRPr="00206AAC" w:rsidRDefault="0063341B" w:rsidP="00D86D31">
      <w:pPr>
        <w:spacing w:line="36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</w:t>
      </w:r>
      <w:r w:rsidR="00C3389F" w:rsidRPr="00206AAC">
        <w:rPr>
          <w:rFonts w:ascii="Times New Roman" w:hAnsi="Times New Roman"/>
          <w:b/>
        </w:rPr>
        <w:t>ichiaro</w:t>
      </w:r>
    </w:p>
    <w:p w14:paraId="575379A1" w14:textId="5F765D9A" w:rsidR="0063341B" w:rsidRDefault="0063341B" w:rsidP="0063341B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sym w:font="Webdings" w:char="F063"/>
      </w:r>
      <w:r>
        <w:rPr>
          <w:rFonts w:ascii="Times New Roman" w:hAnsi="Times New Roman"/>
        </w:rPr>
        <w:tab/>
      </w:r>
      <w:r w:rsidRPr="00EF181B">
        <w:rPr>
          <w:rFonts w:ascii="Times New Roman" w:hAnsi="Times New Roman"/>
          <w:b/>
          <w:smallCaps/>
          <w:color w:val="0F4761" w:themeColor="accent1" w:themeShade="BF"/>
        </w:rPr>
        <w:t>[</w:t>
      </w:r>
      <w:proofErr w:type="spellStart"/>
      <w:r w:rsidRPr="00EF181B">
        <w:rPr>
          <w:rFonts w:ascii="Times New Roman" w:hAnsi="Times New Roman"/>
          <w:b/>
          <w:smallCaps/>
          <w:color w:val="0F4761" w:themeColor="accent1" w:themeShade="BF"/>
        </w:rPr>
        <w:t>crocettare</w:t>
      </w:r>
      <w:proofErr w:type="spellEnd"/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 solo per l</w:t>
      </w:r>
      <w:r w:rsidR="008D3DF9">
        <w:rPr>
          <w:rFonts w:ascii="Times New Roman" w:hAnsi="Times New Roman"/>
          <w:b/>
          <w:smallCaps/>
          <w:color w:val="0F4761" w:themeColor="accent1" w:themeShade="BF"/>
        </w:rPr>
        <w:t>a</w:t>
      </w:r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 co-tutel</w:t>
      </w:r>
      <w:r w:rsidR="008D3DF9">
        <w:rPr>
          <w:rFonts w:ascii="Times New Roman" w:hAnsi="Times New Roman"/>
          <w:b/>
          <w:smallCaps/>
          <w:color w:val="0F4761" w:themeColor="accent1" w:themeShade="BF"/>
        </w:rPr>
        <w:t>a</w:t>
      </w:r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 in uscita]</w:t>
      </w:r>
      <w:r w:rsidRPr="00206AAC">
        <w:rPr>
          <w:rFonts w:ascii="Times New Roman" w:hAnsi="Times New Roman"/>
        </w:rPr>
        <w:t xml:space="preserve"> </w:t>
      </w:r>
      <w:r w:rsidR="00C3389F" w:rsidRPr="00206AAC">
        <w:rPr>
          <w:rFonts w:ascii="Times New Roman" w:hAnsi="Times New Roman"/>
        </w:rPr>
        <w:t xml:space="preserve">in qualità di </w:t>
      </w:r>
      <w:r w:rsidR="00206AAC">
        <w:rPr>
          <w:rFonts w:ascii="Times New Roman" w:hAnsi="Times New Roman"/>
        </w:rPr>
        <w:t>supervisore</w:t>
      </w:r>
    </w:p>
    <w:p w14:paraId="386DF639" w14:textId="77777777" w:rsidR="00C3389F" w:rsidRPr="00206AAC" w:rsidRDefault="00C3389F" w:rsidP="00D86D31">
      <w:pPr>
        <w:spacing w:before="120" w:after="120" w:line="360" w:lineRule="auto"/>
        <w:jc w:val="center"/>
        <w:rPr>
          <w:rFonts w:ascii="Times New Roman" w:hAnsi="Times New Roman"/>
          <w:b/>
        </w:rPr>
      </w:pPr>
      <w:r w:rsidRPr="00206AAC">
        <w:rPr>
          <w:rFonts w:ascii="Times New Roman" w:hAnsi="Times New Roman"/>
          <w:b/>
        </w:rPr>
        <w:t>di essere</w:t>
      </w:r>
    </w:p>
    <w:p w14:paraId="6D8BAF49" w14:textId="77777777" w:rsidR="0063341B" w:rsidRPr="00206AAC" w:rsidRDefault="00C3389F" w:rsidP="0063341B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 xml:space="preserve">interessato/a all’attivazione di una convenzione di co-tutela di tesi, riferita </w:t>
      </w:r>
      <w:r w:rsidR="0063341B">
        <w:rPr>
          <w:rFonts w:ascii="Times New Roman" w:hAnsi="Times New Roman"/>
        </w:rPr>
        <w:t>al</w:t>
      </w:r>
      <w:r w:rsidR="0063341B" w:rsidRPr="00206AAC">
        <w:rPr>
          <w:rFonts w:ascii="Times New Roman" w:hAnsi="Times New Roman"/>
        </w:rPr>
        <w:t>/</w:t>
      </w:r>
      <w:r w:rsidR="0063341B">
        <w:rPr>
          <w:rFonts w:ascii="Times New Roman" w:hAnsi="Times New Roman"/>
        </w:rPr>
        <w:t>al</w:t>
      </w:r>
      <w:r w:rsidR="0063341B" w:rsidRPr="00206AAC">
        <w:rPr>
          <w:rFonts w:ascii="Times New Roman" w:hAnsi="Times New Roman"/>
        </w:rPr>
        <w:t>la dottorando/a ________________</w:t>
      </w:r>
      <w:r w:rsidR="0063341B">
        <w:rPr>
          <w:rFonts w:ascii="Times New Roman" w:hAnsi="Times New Roman"/>
        </w:rPr>
        <w:t>_________________</w:t>
      </w:r>
      <w:r w:rsidR="0063341B" w:rsidRPr="00206AAC">
        <w:rPr>
          <w:rFonts w:ascii="Times New Roman" w:hAnsi="Times New Roman"/>
        </w:rPr>
        <w:t xml:space="preserve">_____ iscritto/a al _______ anno </w:t>
      </w:r>
      <w:r w:rsidR="0063341B" w:rsidRPr="0063341B">
        <w:rPr>
          <w:rFonts w:ascii="Times New Roman" w:hAnsi="Times New Roman"/>
          <w:i/>
          <w:iCs/>
        </w:rPr>
        <w:t>[</w:t>
      </w:r>
      <w:r w:rsidR="0063341B" w:rsidRPr="0063341B">
        <w:rPr>
          <w:rFonts w:ascii="Times New Roman" w:hAnsi="Times New Roman"/>
          <w:b/>
          <w:i/>
          <w:iCs/>
          <w:smallCaps/>
        </w:rPr>
        <w:t>indicare I o II anno</w:t>
      </w:r>
      <w:r w:rsidR="0063341B" w:rsidRPr="0063341B">
        <w:rPr>
          <w:rFonts w:ascii="Times New Roman" w:hAnsi="Times New Roman"/>
          <w:i/>
          <w:iCs/>
        </w:rPr>
        <w:t>]</w:t>
      </w:r>
      <w:r w:rsidR="0063341B" w:rsidRPr="00206AAC">
        <w:rPr>
          <w:rFonts w:ascii="Times New Roman" w:hAnsi="Times New Roman"/>
        </w:rPr>
        <w:t xml:space="preserve"> del corso di Dottorato di Ricerca in ____________________________</w:t>
      </w:r>
      <w:r w:rsidR="0063341B">
        <w:rPr>
          <w:rFonts w:ascii="Times New Roman" w:hAnsi="Times New Roman"/>
        </w:rPr>
        <w:t>________________________________________________</w:t>
      </w:r>
      <w:r w:rsidR="0063341B" w:rsidRPr="00206AAC">
        <w:rPr>
          <w:rFonts w:ascii="Times New Roman" w:hAnsi="Times New Roman"/>
        </w:rPr>
        <w:t>____ presso l’Università di ____________________ (nazione ____________________)</w:t>
      </w:r>
    </w:p>
    <w:p w14:paraId="22D087C5" w14:textId="77777777" w:rsidR="0063341B" w:rsidRDefault="0063341B" w:rsidP="00D86D31">
      <w:pPr>
        <w:spacing w:line="360" w:lineRule="auto"/>
        <w:jc w:val="both"/>
        <w:rPr>
          <w:rFonts w:ascii="Times New Roman" w:hAnsi="Times New Roman"/>
        </w:rPr>
      </w:pPr>
    </w:p>
    <w:p w14:paraId="34F55AF9" w14:textId="77777777" w:rsidR="000C4AB9" w:rsidRDefault="00C3389F" w:rsidP="00D86D31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Dichiaro di seguito le motivazioni scientifiche a sostegno della richiesta:</w:t>
      </w:r>
      <w:r w:rsidR="00D86D31" w:rsidRPr="00206AAC">
        <w:rPr>
          <w:rFonts w:ascii="Times New Roman" w:hAnsi="Times New Roman"/>
        </w:rPr>
        <w:t xml:space="preserve"> </w:t>
      </w:r>
    </w:p>
    <w:p w14:paraId="59BB1C0D" w14:textId="77777777" w:rsidR="00426BB3" w:rsidRPr="00EF181B" w:rsidRDefault="00D86D31" w:rsidP="00D86D31">
      <w:pPr>
        <w:spacing w:line="360" w:lineRule="auto"/>
        <w:jc w:val="both"/>
        <w:rPr>
          <w:rFonts w:ascii="Times New Roman" w:hAnsi="Times New Roman"/>
          <w:b/>
          <w:smallCaps/>
          <w:color w:val="0F4761" w:themeColor="accent1" w:themeShade="BF"/>
        </w:rPr>
      </w:pPr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[dettagliare di seguito in modo analitico le motivazione scientifiche da sottoporre all’esame del collegio dei docenti] </w:t>
      </w:r>
    </w:p>
    <w:p w14:paraId="43AFC418" w14:textId="7D950A5A" w:rsidR="00C3389F" w:rsidRPr="00206AAC" w:rsidRDefault="00C3389F" w:rsidP="00D86D31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4902AB0E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066905DE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0612B798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171A0090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5B944C95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634AD9C7" w14:textId="77777777" w:rsidR="000C4AB9" w:rsidRPr="00206AAC" w:rsidRDefault="000C4AB9" w:rsidP="000C4AB9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52EEA400" w14:textId="2B20F630" w:rsidR="004D7D10" w:rsidRPr="00EF181B" w:rsidRDefault="004D7D10" w:rsidP="004D7D10">
      <w:pPr>
        <w:spacing w:line="360" w:lineRule="auto"/>
        <w:jc w:val="both"/>
        <w:rPr>
          <w:rFonts w:ascii="Times New Roman" w:hAnsi="Times New Roman"/>
          <w:b/>
          <w:smallCaps/>
          <w:color w:val="0F4761" w:themeColor="accent1" w:themeShade="BF"/>
        </w:rPr>
      </w:pPr>
      <w:r w:rsidRPr="00EF181B">
        <w:rPr>
          <w:rFonts w:ascii="Times New Roman" w:hAnsi="Times New Roman"/>
          <w:b/>
          <w:smallCaps/>
          <w:color w:val="0F4761" w:themeColor="accent1" w:themeShade="BF"/>
        </w:rPr>
        <w:t>[</w:t>
      </w:r>
      <w:r w:rsidR="00F21AC2" w:rsidRPr="00F21AC2">
        <w:rPr>
          <w:rFonts w:ascii="Times New Roman" w:hAnsi="Times New Roman"/>
          <w:b/>
          <w:smallCaps/>
          <w:color w:val="0F4761" w:themeColor="accent1" w:themeShade="BF"/>
        </w:rPr>
        <w:t>Qualora il progetto di ricerca richieda la presenza del dottorando in specifici periodi</w:t>
      </w:r>
      <w:r w:rsidR="00F21AC2">
        <w:rPr>
          <w:rFonts w:ascii="Times New Roman" w:hAnsi="Times New Roman"/>
          <w:b/>
          <w:smallCaps/>
          <w:color w:val="0F4761" w:themeColor="accent1" w:themeShade="BF"/>
        </w:rPr>
        <w:t xml:space="preserve">, </w:t>
      </w:r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dettagliare </w:t>
      </w:r>
      <w:r w:rsidR="005F38CC">
        <w:rPr>
          <w:rFonts w:ascii="Times New Roman" w:hAnsi="Times New Roman"/>
          <w:b/>
          <w:smallCaps/>
          <w:color w:val="0F4761" w:themeColor="accent1" w:themeShade="BF"/>
        </w:rPr>
        <w:t xml:space="preserve">di seguito </w:t>
      </w:r>
      <w:r w:rsidR="004C49C5">
        <w:rPr>
          <w:rFonts w:ascii="Times New Roman" w:hAnsi="Times New Roman"/>
          <w:b/>
          <w:smallCaps/>
          <w:color w:val="0F4761" w:themeColor="accent1" w:themeShade="BF"/>
        </w:rPr>
        <w:t xml:space="preserve">le </w:t>
      </w:r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motivazione scientifiche] </w:t>
      </w:r>
    </w:p>
    <w:p w14:paraId="6DCDD239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0C06CC25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7BD26F98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53101759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lastRenderedPageBreak/>
        <w:t>________________________________________________________________________________</w:t>
      </w:r>
    </w:p>
    <w:p w14:paraId="2B5C985C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1A4DD1E6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367A1B2E" w14:textId="77777777" w:rsidR="005F38CC" w:rsidRPr="00206AAC" w:rsidRDefault="005F38CC" w:rsidP="005F38CC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________________________________________________________________________________</w:t>
      </w:r>
    </w:p>
    <w:p w14:paraId="5F782210" w14:textId="77777777" w:rsidR="005F38CC" w:rsidRDefault="005F38CC" w:rsidP="00D86D31">
      <w:pPr>
        <w:spacing w:line="360" w:lineRule="auto"/>
        <w:jc w:val="both"/>
        <w:rPr>
          <w:rFonts w:ascii="Times New Roman" w:hAnsi="Times New Roman"/>
        </w:rPr>
      </w:pPr>
    </w:p>
    <w:p w14:paraId="6EBA7F85" w14:textId="3DD64093" w:rsidR="00C3389F" w:rsidRPr="00206AAC" w:rsidRDefault="00C3389F" w:rsidP="00D86D31">
      <w:p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Al fine di agevolare l’</w:t>
      </w:r>
      <w:r w:rsidRPr="000C4AB9">
        <w:rPr>
          <w:rFonts w:ascii="Times New Roman" w:hAnsi="Times New Roman"/>
          <w:i/>
          <w:iCs/>
        </w:rPr>
        <w:t xml:space="preserve">iter </w:t>
      </w:r>
      <w:r w:rsidRPr="00206AAC">
        <w:rPr>
          <w:rFonts w:ascii="Times New Roman" w:hAnsi="Times New Roman"/>
        </w:rPr>
        <w:t>di stipula della convenzione di co</w:t>
      </w:r>
      <w:r w:rsidR="00D86D31" w:rsidRPr="00206AAC">
        <w:rPr>
          <w:rFonts w:ascii="Times New Roman" w:hAnsi="Times New Roman"/>
        </w:rPr>
        <w:t>-</w:t>
      </w:r>
      <w:r w:rsidRPr="00206AAC">
        <w:rPr>
          <w:rFonts w:ascii="Times New Roman" w:hAnsi="Times New Roman"/>
        </w:rPr>
        <w:t>tutela fornisco</w:t>
      </w:r>
      <w:r w:rsidR="00D86D31" w:rsidRPr="00206AAC">
        <w:rPr>
          <w:rFonts w:ascii="Times New Roman" w:hAnsi="Times New Roman"/>
        </w:rPr>
        <w:t xml:space="preserve"> le seguenti informazioni</w:t>
      </w:r>
      <w:r w:rsidRPr="00206AAC">
        <w:rPr>
          <w:rFonts w:ascii="Times New Roman" w:hAnsi="Times New Roman"/>
        </w:rPr>
        <w:t>:</w:t>
      </w:r>
    </w:p>
    <w:p w14:paraId="03BB083B" w14:textId="77777777" w:rsidR="00D86D31" w:rsidRPr="00206AAC" w:rsidRDefault="00D86D31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contatti dell’Ateneo straniero</w:t>
      </w:r>
    </w:p>
    <w:p w14:paraId="39377D1A" w14:textId="77777777" w:rsidR="00C3389F" w:rsidRPr="00DF065A" w:rsidRDefault="00C3389F" w:rsidP="00DF065A">
      <w:pPr>
        <w:pStyle w:val="Paragrafoelenco"/>
        <w:spacing w:line="360" w:lineRule="auto"/>
        <w:jc w:val="both"/>
        <w:rPr>
          <w:rFonts w:ascii="Times New Roman" w:hAnsi="Times New Roman"/>
        </w:rPr>
      </w:pPr>
      <w:r w:rsidRPr="00DF065A">
        <w:rPr>
          <w:rFonts w:ascii="Times New Roman" w:hAnsi="Times New Roman"/>
        </w:rPr>
        <w:t>ufficio competente: __________</w:t>
      </w:r>
      <w:r w:rsidR="00D86D31" w:rsidRPr="00DF065A">
        <w:rPr>
          <w:rFonts w:ascii="Times New Roman" w:hAnsi="Times New Roman"/>
        </w:rPr>
        <w:t>_________________________</w:t>
      </w:r>
      <w:r w:rsidRPr="00DF065A">
        <w:rPr>
          <w:rFonts w:ascii="Times New Roman" w:hAnsi="Times New Roman"/>
        </w:rPr>
        <w:t>______________________</w:t>
      </w:r>
    </w:p>
    <w:p w14:paraId="20C714BB" w14:textId="77777777" w:rsidR="00C3389F" w:rsidRPr="00DF065A" w:rsidRDefault="00C3389F" w:rsidP="00DF065A">
      <w:pPr>
        <w:pStyle w:val="Paragrafoelenco"/>
        <w:spacing w:line="360" w:lineRule="auto"/>
        <w:jc w:val="both"/>
        <w:rPr>
          <w:rFonts w:ascii="Times New Roman" w:hAnsi="Times New Roman"/>
        </w:rPr>
      </w:pPr>
      <w:r w:rsidRPr="00DF065A">
        <w:rPr>
          <w:rFonts w:ascii="Times New Roman" w:hAnsi="Times New Roman"/>
        </w:rPr>
        <w:t>nome e cognome del personale incaricato: _____________________</w:t>
      </w:r>
      <w:r w:rsidR="00D86D31" w:rsidRPr="00DF065A">
        <w:rPr>
          <w:rFonts w:ascii="Times New Roman" w:hAnsi="Times New Roman"/>
        </w:rPr>
        <w:t>__________</w:t>
      </w:r>
      <w:r w:rsidRPr="00DF065A">
        <w:rPr>
          <w:rFonts w:ascii="Times New Roman" w:hAnsi="Times New Roman"/>
        </w:rPr>
        <w:t>________</w:t>
      </w:r>
    </w:p>
    <w:p w14:paraId="10730BF3" w14:textId="77777777" w:rsidR="00C3389F" w:rsidRPr="00DF065A" w:rsidRDefault="00C3389F" w:rsidP="00DF065A">
      <w:pPr>
        <w:pStyle w:val="Paragrafoelenco"/>
        <w:spacing w:line="360" w:lineRule="auto"/>
        <w:jc w:val="both"/>
        <w:rPr>
          <w:rFonts w:ascii="Times New Roman" w:hAnsi="Times New Roman"/>
        </w:rPr>
      </w:pPr>
      <w:proofErr w:type="gramStart"/>
      <w:r w:rsidRPr="00DF065A">
        <w:rPr>
          <w:rFonts w:ascii="Times New Roman" w:hAnsi="Times New Roman"/>
          <w:i/>
          <w:iCs/>
        </w:rPr>
        <w:t>email</w:t>
      </w:r>
      <w:proofErr w:type="gramEnd"/>
      <w:r w:rsidRPr="00DF065A">
        <w:rPr>
          <w:rFonts w:ascii="Times New Roman" w:hAnsi="Times New Roman"/>
        </w:rPr>
        <w:t>: ____________________________________________</w:t>
      </w:r>
    </w:p>
    <w:p w14:paraId="289E1DBB" w14:textId="77777777" w:rsidR="00C3389F" w:rsidRPr="00206AAC" w:rsidRDefault="00C3389F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Sede individuata per la discussione dell’esame finale:</w:t>
      </w:r>
      <w:r w:rsidR="00D86D31" w:rsidRPr="00206AAC">
        <w:rPr>
          <w:rFonts w:ascii="Times New Roman" w:hAnsi="Times New Roman"/>
        </w:rPr>
        <w:t xml:space="preserve"> _____________________________</w:t>
      </w:r>
    </w:p>
    <w:p w14:paraId="54E7481A" w14:textId="58ACAA24" w:rsidR="00C3389F" w:rsidRPr="00206AAC" w:rsidRDefault="00C3389F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 xml:space="preserve">Lingua </w:t>
      </w:r>
      <w:r w:rsidR="00D86D31" w:rsidRPr="00206AAC">
        <w:rPr>
          <w:rFonts w:ascii="Times New Roman" w:hAnsi="Times New Roman"/>
        </w:rPr>
        <w:t xml:space="preserve">per la </w:t>
      </w:r>
      <w:r w:rsidR="00BC055F" w:rsidRPr="00206AAC">
        <w:rPr>
          <w:rFonts w:ascii="Times New Roman" w:hAnsi="Times New Roman"/>
        </w:rPr>
        <w:t>redazione</w:t>
      </w:r>
      <w:r w:rsidR="00D86D31" w:rsidRPr="00206AAC">
        <w:rPr>
          <w:rFonts w:ascii="Times New Roman" w:hAnsi="Times New Roman"/>
        </w:rPr>
        <w:t xml:space="preserve"> della tesi</w:t>
      </w:r>
      <w:r w:rsidRPr="00206AAC">
        <w:rPr>
          <w:rFonts w:ascii="Times New Roman" w:hAnsi="Times New Roman"/>
        </w:rPr>
        <w:t>:</w:t>
      </w:r>
      <w:r w:rsidR="00D86D31" w:rsidRPr="00206AAC">
        <w:rPr>
          <w:rFonts w:ascii="Times New Roman" w:hAnsi="Times New Roman"/>
        </w:rPr>
        <w:t xml:space="preserve"> ____________________________________</w:t>
      </w:r>
    </w:p>
    <w:p w14:paraId="47C5FDFD" w14:textId="03994B89" w:rsidR="00BC055F" w:rsidRPr="00206AAC" w:rsidRDefault="00BC055F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Lingua per la discussione: ____________________________________</w:t>
      </w:r>
    </w:p>
    <w:p w14:paraId="11ADA602" w14:textId="16C5286D" w:rsidR="00C3389F" w:rsidRPr="00206AAC" w:rsidRDefault="00D86D31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 w:rsidRPr="00206AAC">
        <w:rPr>
          <w:rFonts w:ascii="Times New Roman" w:hAnsi="Times New Roman"/>
        </w:rPr>
        <w:t>Lingua per il riassunto della tesi: _________________________.</w:t>
      </w:r>
      <w:r w:rsidR="00A23F83">
        <w:rPr>
          <w:rFonts w:ascii="Times New Roman" w:hAnsi="Times New Roman"/>
        </w:rPr>
        <w:t xml:space="preserve"> </w:t>
      </w:r>
      <w:r w:rsidR="00A23F83" w:rsidRPr="00EF181B">
        <w:rPr>
          <w:rFonts w:ascii="Times New Roman" w:hAnsi="Times New Roman"/>
          <w:b/>
          <w:smallCaps/>
          <w:color w:val="0F4761" w:themeColor="accent1" w:themeShade="BF"/>
        </w:rPr>
        <w:t>[</w:t>
      </w:r>
      <w:r w:rsidR="007A427C" w:rsidRPr="007A427C">
        <w:rPr>
          <w:rFonts w:ascii="Times New Roman" w:hAnsi="Times New Roman"/>
          <w:b/>
          <w:smallCaps/>
          <w:color w:val="0F4761" w:themeColor="accent1" w:themeShade="BF"/>
        </w:rPr>
        <w:t xml:space="preserve">non compilare se la lingua è </w:t>
      </w:r>
      <w:r w:rsidR="007A427C">
        <w:rPr>
          <w:rFonts w:ascii="Times New Roman" w:hAnsi="Times New Roman"/>
          <w:b/>
          <w:smallCaps/>
          <w:color w:val="0F4761" w:themeColor="accent1" w:themeShade="BF"/>
        </w:rPr>
        <w:t>solo l’</w:t>
      </w:r>
      <w:r w:rsidR="007A427C" w:rsidRPr="007A427C">
        <w:rPr>
          <w:rFonts w:ascii="Times New Roman" w:hAnsi="Times New Roman"/>
          <w:b/>
          <w:smallCaps/>
          <w:color w:val="0F4761" w:themeColor="accent1" w:themeShade="BF"/>
        </w:rPr>
        <w:t>inglese</w:t>
      </w:r>
      <w:r w:rsidR="00A23F83" w:rsidRPr="00EF181B">
        <w:rPr>
          <w:rFonts w:ascii="Times New Roman" w:hAnsi="Times New Roman"/>
          <w:b/>
          <w:smallCaps/>
          <w:color w:val="0F4761" w:themeColor="accent1" w:themeShade="BF"/>
        </w:rPr>
        <w:t>]</w:t>
      </w:r>
    </w:p>
    <w:p w14:paraId="60840BF3" w14:textId="77777777" w:rsidR="005015AC" w:rsidRPr="005015AC" w:rsidRDefault="005015AC" w:rsidP="00DF065A">
      <w:pPr>
        <w:pStyle w:val="Paragrafoelenco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="002D0020" w:rsidRPr="00206AAC">
        <w:rPr>
          <w:rFonts w:ascii="Times New Roman" w:hAnsi="Times New Roman"/>
        </w:rPr>
        <w:t xml:space="preserve">o-direttore di tesi presso l’Università </w:t>
      </w:r>
      <w:r w:rsidR="002D0020" w:rsidRPr="000C4AB9">
        <w:rPr>
          <w:rFonts w:ascii="Times New Roman" w:hAnsi="Times New Roman"/>
          <w:i/>
          <w:iCs/>
        </w:rPr>
        <w:t>partner</w:t>
      </w:r>
      <w:r w:rsidR="00A23F83">
        <w:rPr>
          <w:rFonts w:ascii="Times New Roman" w:hAnsi="Times New Roman"/>
          <w:i/>
          <w:iCs/>
        </w:rPr>
        <w:t xml:space="preserve">: </w:t>
      </w:r>
    </w:p>
    <w:p w14:paraId="4DC65F10" w14:textId="43147677" w:rsidR="002D0020" w:rsidRPr="00206AAC" w:rsidRDefault="005015AC" w:rsidP="005015AC">
      <w:pPr>
        <w:pStyle w:val="Paragrafoelenco"/>
        <w:spacing w:line="360" w:lineRule="auto"/>
        <w:jc w:val="both"/>
        <w:rPr>
          <w:rFonts w:ascii="Times New Roman" w:hAnsi="Times New Roman"/>
        </w:rPr>
      </w:pPr>
      <w:r w:rsidRPr="005015AC">
        <w:rPr>
          <w:rFonts w:ascii="Times New Roman" w:hAnsi="Times New Roman"/>
        </w:rPr>
        <w:t>prof.</w:t>
      </w:r>
      <w:r>
        <w:rPr>
          <w:rFonts w:ascii="Times New Roman" w:hAnsi="Times New Roman"/>
          <w:i/>
          <w:iCs/>
        </w:rPr>
        <w:t xml:space="preserve"> </w:t>
      </w:r>
      <w:r w:rsidR="00A23F83" w:rsidRPr="00206AAC">
        <w:rPr>
          <w:rFonts w:ascii="Times New Roman" w:hAnsi="Times New Roman"/>
        </w:rPr>
        <w:t>____________________________________</w:t>
      </w:r>
      <w:r w:rsidR="00A23F83">
        <w:rPr>
          <w:rFonts w:ascii="Times New Roman" w:hAnsi="Times New Roman"/>
        </w:rPr>
        <w:t>________________________________</w:t>
      </w:r>
    </w:p>
    <w:p w14:paraId="4E39B577" w14:textId="77777777" w:rsidR="00D86D31" w:rsidRDefault="00D86D31" w:rsidP="00D86D31">
      <w:pPr>
        <w:spacing w:line="360" w:lineRule="auto"/>
        <w:rPr>
          <w:rFonts w:ascii="Times New Roman" w:hAnsi="Times New Roman"/>
        </w:rPr>
      </w:pPr>
    </w:p>
    <w:p w14:paraId="597D028A" w14:textId="2F3F77D0" w:rsidR="00BA3EB9" w:rsidRDefault="00A23F83" w:rsidP="00EA5DED">
      <w:pPr>
        <w:spacing w:line="360" w:lineRule="auto"/>
        <w:ind w:left="708" w:hanging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sym w:font="Webdings" w:char="F063"/>
      </w:r>
      <w:r>
        <w:rPr>
          <w:rFonts w:ascii="Times New Roman" w:hAnsi="Times New Roman"/>
        </w:rPr>
        <w:tab/>
      </w:r>
      <w:r w:rsidRPr="00EF181B">
        <w:rPr>
          <w:rFonts w:ascii="Times New Roman" w:hAnsi="Times New Roman"/>
          <w:color w:val="0F4761" w:themeColor="accent1" w:themeShade="BF"/>
        </w:rPr>
        <w:t>[</w:t>
      </w:r>
      <w:proofErr w:type="spellStart"/>
      <w:r w:rsidRPr="00EF181B">
        <w:rPr>
          <w:rFonts w:ascii="Times New Roman" w:hAnsi="Times New Roman"/>
          <w:b/>
          <w:smallCaps/>
          <w:color w:val="0F4761" w:themeColor="accent1" w:themeShade="BF"/>
        </w:rPr>
        <w:t>crocettare</w:t>
      </w:r>
      <w:proofErr w:type="spellEnd"/>
      <w:r w:rsidRPr="00EF181B">
        <w:rPr>
          <w:rFonts w:ascii="Times New Roman" w:hAnsi="Times New Roman"/>
          <w:b/>
          <w:smallCaps/>
          <w:color w:val="0F4761" w:themeColor="accent1" w:themeShade="BF"/>
        </w:rPr>
        <w:t xml:space="preserve"> solo se il dottorando </w:t>
      </w:r>
      <w:r w:rsidR="00EF181B" w:rsidRPr="00EF181B">
        <w:rPr>
          <w:rFonts w:ascii="Times New Roman" w:hAnsi="Times New Roman"/>
          <w:b/>
          <w:smallCaps/>
          <w:color w:val="0F4761" w:themeColor="accent1" w:themeShade="BF"/>
        </w:rPr>
        <w:t>è in possesso di un titolo accademico conseguito all’estero</w:t>
      </w:r>
      <w:r w:rsidRPr="00EF181B">
        <w:rPr>
          <w:rFonts w:ascii="Times New Roman" w:hAnsi="Times New Roman"/>
          <w:color w:val="0F4761" w:themeColor="accent1" w:themeShade="BF"/>
        </w:rPr>
        <w:t xml:space="preserve">] </w:t>
      </w:r>
      <w:r w:rsidR="008431C4" w:rsidRPr="00BA3EB9">
        <w:rPr>
          <w:rFonts w:ascii="Times New Roman" w:hAnsi="Times New Roman"/>
        </w:rPr>
        <w:t xml:space="preserve">allego </w:t>
      </w:r>
      <w:r w:rsidR="00EA5DED">
        <w:rPr>
          <w:rFonts w:ascii="Times New Roman" w:hAnsi="Times New Roman"/>
        </w:rPr>
        <w:t>copia</w:t>
      </w:r>
      <w:r w:rsidR="00EA5DED" w:rsidRPr="00BA3EB9">
        <w:rPr>
          <w:rFonts w:ascii="Times New Roman" w:hAnsi="Times New Roman"/>
        </w:rPr>
        <w:t xml:space="preserve"> </w:t>
      </w:r>
      <w:r w:rsidR="00672229" w:rsidRPr="00BA3EB9">
        <w:rPr>
          <w:rFonts w:ascii="Times New Roman" w:hAnsi="Times New Roman"/>
        </w:rPr>
        <w:t>del diploma di laurea (</w:t>
      </w:r>
      <w:r w:rsidR="00672229" w:rsidRPr="00D229E5">
        <w:rPr>
          <w:rFonts w:ascii="Times New Roman" w:hAnsi="Times New Roman"/>
          <w:i/>
          <w:iCs/>
        </w:rPr>
        <w:t>Master degree</w:t>
      </w:r>
      <w:r w:rsidR="00672229" w:rsidRPr="00BA3EB9">
        <w:rPr>
          <w:rFonts w:ascii="Times New Roman" w:hAnsi="Times New Roman"/>
        </w:rPr>
        <w:t xml:space="preserve">) e </w:t>
      </w:r>
      <w:r w:rsidR="00EA5DED" w:rsidRPr="00BA3EB9">
        <w:rPr>
          <w:rFonts w:ascii="Times New Roman" w:hAnsi="Times New Roman"/>
        </w:rPr>
        <w:t>certificazione con esami</w:t>
      </w:r>
    </w:p>
    <w:p w14:paraId="748695D4" w14:textId="688691D5" w:rsidR="00672229" w:rsidRPr="00BA3EB9" w:rsidRDefault="00BA3EB9" w:rsidP="00EA5DED">
      <w:pPr>
        <w:spacing w:line="360" w:lineRule="auto"/>
        <w:ind w:left="708" w:hanging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sym w:font="Webdings" w:char="F063"/>
      </w:r>
      <w:r>
        <w:rPr>
          <w:rFonts w:ascii="Times New Roman" w:hAnsi="Times New Roman"/>
        </w:rPr>
        <w:tab/>
      </w:r>
      <w:r w:rsidRPr="00BA3EB9">
        <w:rPr>
          <w:rFonts w:ascii="Times New Roman" w:hAnsi="Times New Roman"/>
        </w:rPr>
        <w:t xml:space="preserve">allego </w:t>
      </w:r>
      <w:r>
        <w:rPr>
          <w:rFonts w:ascii="Times New Roman" w:hAnsi="Times New Roman"/>
        </w:rPr>
        <w:t>copia</w:t>
      </w:r>
      <w:r w:rsidRPr="00BA3EB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del</w:t>
      </w:r>
      <w:r w:rsidR="00EA5DED" w:rsidRPr="00BA3EB9">
        <w:rPr>
          <w:rFonts w:ascii="Times New Roman" w:hAnsi="Times New Roman"/>
        </w:rPr>
        <w:t xml:space="preserve"> </w:t>
      </w:r>
      <w:r w:rsidR="00672229" w:rsidRPr="00BA3EB9">
        <w:rPr>
          <w:rFonts w:ascii="Times New Roman" w:hAnsi="Times New Roman"/>
        </w:rPr>
        <w:t xml:space="preserve">documento di identità </w:t>
      </w:r>
      <w:r>
        <w:rPr>
          <w:rFonts w:ascii="Times New Roman" w:hAnsi="Times New Roman"/>
        </w:rPr>
        <w:t xml:space="preserve">del dottorando, </w:t>
      </w:r>
      <w:r w:rsidR="00672229" w:rsidRPr="00BA3EB9">
        <w:rPr>
          <w:rFonts w:ascii="Times New Roman" w:hAnsi="Times New Roman"/>
        </w:rPr>
        <w:t>in corso di validità.</w:t>
      </w:r>
    </w:p>
    <w:p w14:paraId="6D3710A6" w14:textId="77777777" w:rsidR="00672229" w:rsidRDefault="00672229" w:rsidP="00D86D31">
      <w:pPr>
        <w:spacing w:line="360" w:lineRule="auto"/>
        <w:rPr>
          <w:rFonts w:ascii="Times New Roman" w:hAnsi="Times New Roman"/>
        </w:rPr>
      </w:pPr>
    </w:p>
    <w:p w14:paraId="61D04989" w14:textId="36603301" w:rsidR="00015CF3" w:rsidRDefault="00015CF3" w:rsidP="00015CF3">
      <w:pPr>
        <w:spacing w:line="360" w:lineRule="auto"/>
        <w:jc w:val="both"/>
        <w:rPr>
          <w:rFonts w:ascii="Times New Roman" w:hAnsi="Times New Roman"/>
        </w:rPr>
      </w:pPr>
      <w:r w:rsidRPr="00015CF3">
        <w:rPr>
          <w:rFonts w:ascii="Times New Roman" w:hAnsi="Times New Roman"/>
        </w:rPr>
        <w:t>Il presente modulo è finalizzato all’avvio della procedura; lo schema di convenzione sarà predisposto dall’Ufficio competente</w:t>
      </w:r>
      <w:r>
        <w:rPr>
          <w:rFonts w:ascii="Times New Roman" w:hAnsi="Times New Roman"/>
        </w:rPr>
        <w:t>.</w:t>
      </w:r>
    </w:p>
    <w:p w14:paraId="1E98631C" w14:textId="77777777" w:rsidR="00015CF3" w:rsidRPr="00206AAC" w:rsidRDefault="00015CF3" w:rsidP="00D86D31">
      <w:pPr>
        <w:spacing w:line="360" w:lineRule="auto"/>
        <w:rPr>
          <w:rFonts w:ascii="Times New Roman" w:hAnsi="Times New Roman"/>
        </w:rPr>
      </w:pPr>
    </w:p>
    <w:p w14:paraId="16F3691B" w14:textId="77777777" w:rsidR="00DB71D9" w:rsidRPr="00206AAC" w:rsidRDefault="00C3389F" w:rsidP="000C4AB9">
      <w:pPr>
        <w:spacing w:line="360" w:lineRule="auto"/>
        <w:rPr>
          <w:rFonts w:ascii="Times New Roman" w:hAnsi="Times New Roman"/>
        </w:rPr>
      </w:pPr>
      <w:r w:rsidRPr="00206AAC">
        <w:rPr>
          <w:rFonts w:ascii="Times New Roman" w:hAnsi="Times New Roman"/>
        </w:rPr>
        <w:t>Data ____________________</w:t>
      </w:r>
      <w:r w:rsidR="00D86D31" w:rsidRPr="00206AAC">
        <w:rPr>
          <w:rFonts w:ascii="Times New Roman" w:hAnsi="Times New Roman"/>
        </w:rPr>
        <w:tab/>
      </w:r>
      <w:r w:rsidR="00D86D31" w:rsidRPr="00206AAC">
        <w:rPr>
          <w:rFonts w:ascii="Times New Roman" w:hAnsi="Times New Roman"/>
        </w:rPr>
        <w:tab/>
      </w:r>
      <w:r w:rsidR="00D86D31" w:rsidRPr="00206AAC">
        <w:rPr>
          <w:rFonts w:ascii="Times New Roman" w:hAnsi="Times New Roman"/>
        </w:rPr>
        <w:tab/>
      </w:r>
      <w:r w:rsidR="00D86D31" w:rsidRPr="00206AAC">
        <w:rPr>
          <w:rFonts w:ascii="Times New Roman" w:hAnsi="Times New Roman"/>
        </w:rPr>
        <w:tab/>
      </w:r>
      <w:r w:rsidRPr="00206AAC">
        <w:rPr>
          <w:rFonts w:ascii="Times New Roman" w:hAnsi="Times New Roman"/>
        </w:rPr>
        <w:t>Firma</w:t>
      </w:r>
      <w:r w:rsidR="000C4AB9">
        <w:rPr>
          <w:rFonts w:ascii="Times New Roman" w:hAnsi="Times New Roman"/>
        </w:rPr>
        <w:t xml:space="preserve"> </w:t>
      </w:r>
      <w:r w:rsidR="00D86D31" w:rsidRPr="00206AAC">
        <w:rPr>
          <w:rFonts w:ascii="Times New Roman" w:hAnsi="Times New Roman"/>
        </w:rPr>
        <w:t>___________________________</w:t>
      </w:r>
    </w:p>
    <w:sectPr w:rsidR="00DB71D9" w:rsidRPr="00206AAC" w:rsidSect="00206AAC">
      <w:headerReference w:type="default" r:id="rId11"/>
      <w:footerReference w:type="default" r:id="rId12"/>
      <w:footerReference w:type="first" r:id="rId13"/>
      <w:pgSz w:w="11900" w:h="16840"/>
      <w:pgMar w:top="141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71F6E5" w14:textId="77777777" w:rsidR="00FA06AF" w:rsidRDefault="00FA06AF" w:rsidP="00AF5965">
      <w:r>
        <w:separator/>
      </w:r>
    </w:p>
  </w:endnote>
  <w:endnote w:type="continuationSeparator" w:id="0">
    <w:p w14:paraId="724E76C5" w14:textId="77777777" w:rsidR="00FA06AF" w:rsidRDefault="00FA06AF" w:rsidP="00AF5965">
      <w:r>
        <w:continuationSeparator/>
      </w:r>
    </w:p>
  </w:endnote>
  <w:endnote w:type="continuationNotice" w:id="1">
    <w:p w14:paraId="7D1F503F" w14:textId="77777777" w:rsidR="00FA06AF" w:rsidRDefault="00FA06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313B8F" w14:textId="77777777" w:rsidR="00E1754C" w:rsidRDefault="00E1754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D846A4" w14:textId="77777777" w:rsidR="00716327" w:rsidRDefault="001A743E" w:rsidP="001A743E">
    <w:pPr>
      <w:pStyle w:val="Pidipagina"/>
      <w:tabs>
        <w:tab w:val="clear" w:pos="4819"/>
        <w:tab w:val="clear" w:pos="9638"/>
        <w:tab w:val="right" w:pos="963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6BAE7D" w14:textId="77777777" w:rsidR="00FA06AF" w:rsidRDefault="00FA06AF" w:rsidP="00AF5965">
      <w:r>
        <w:separator/>
      </w:r>
    </w:p>
  </w:footnote>
  <w:footnote w:type="continuationSeparator" w:id="0">
    <w:p w14:paraId="5856B9F8" w14:textId="77777777" w:rsidR="00FA06AF" w:rsidRDefault="00FA06AF" w:rsidP="00AF5965">
      <w:r>
        <w:continuationSeparator/>
      </w:r>
    </w:p>
  </w:footnote>
  <w:footnote w:type="continuationNotice" w:id="1">
    <w:p w14:paraId="55B30C62" w14:textId="77777777" w:rsidR="00FA06AF" w:rsidRDefault="00FA06A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A4990" w14:textId="77777777" w:rsidR="00E1754C" w:rsidRDefault="00E1754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8F690D"/>
    <w:multiLevelType w:val="hybridMultilevel"/>
    <w:tmpl w:val="C58C1CEC"/>
    <w:lvl w:ilvl="0" w:tplc="EC36611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C234A"/>
    <w:multiLevelType w:val="hybridMultilevel"/>
    <w:tmpl w:val="0BB0D28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F2D64"/>
    <w:multiLevelType w:val="hybridMultilevel"/>
    <w:tmpl w:val="5664C3E2"/>
    <w:lvl w:ilvl="0" w:tplc="8F54109A">
      <w:start w:val="14"/>
      <w:numFmt w:val="bullet"/>
      <w:lvlText w:val=""/>
      <w:lvlJc w:val="left"/>
      <w:pPr>
        <w:ind w:left="720" w:hanging="360"/>
      </w:pPr>
      <w:rPr>
        <w:rFonts w:ascii="Webdings" w:eastAsia="Times New Roman" w:hAnsi="Webdings" w:cs="Times New Roman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0556807">
    <w:abstractNumId w:val="1"/>
  </w:num>
  <w:num w:numId="2" w16cid:durableId="846099750">
    <w:abstractNumId w:val="2"/>
  </w:num>
  <w:num w:numId="3" w16cid:durableId="2011331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attachedTemplate r:id="rId1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873"/>
    <w:rsid w:val="00001B0E"/>
    <w:rsid w:val="000032F2"/>
    <w:rsid w:val="00015CF3"/>
    <w:rsid w:val="000C4AB9"/>
    <w:rsid w:val="00105FB9"/>
    <w:rsid w:val="00134FC0"/>
    <w:rsid w:val="0015640F"/>
    <w:rsid w:val="00185D6E"/>
    <w:rsid w:val="001A743E"/>
    <w:rsid w:val="00206AAC"/>
    <w:rsid w:val="00236D2C"/>
    <w:rsid w:val="00246132"/>
    <w:rsid w:val="002476F3"/>
    <w:rsid w:val="00247D1C"/>
    <w:rsid w:val="002752C7"/>
    <w:rsid w:val="002B09A1"/>
    <w:rsid w:val="002D0020"/>
    <w:rsid w:val="002F4C95"/>
    <w:rsid w:val="00301B3B"/>
    <w:rsid w:val="003878A8"/>
    <w:rsid w:val="003C0D5C"/>
    <w:rsid w:val="003E30E3"/>
    <w:rsid w:val="004060DE"/>
    <w:rsid w:val="00426BB3"/>
    <w:rsid w:val="00437583"/>
    <w:rsid w:val="00444EFB"/>
    <w:rsid w:val="004559EB"/>
    <w:rsid w:val="004579B8"/>
    <w:rsid w:val="004C49C5"/>
    <w:rsid w:val="004D7D10"/>
    <w:rsid w:val="004F38F7"/>
    <w:rsid w:val="005015AC"/>
    <w:rsid w:val="00514C83"/>
    <w:rsid w:val="0058657B"/>
    <w:rsid w:val="005D476A"/>
    <w:rsid w:val="005F38CC"/>
    <w:rsid w:val="00607463"/>
    <w:rsid w:val="006138D4"/>
    <w:rsid w:val="006208A4"/>
    <w:rsid w:val="006249B1"/>
    <w:rsid w:val="00631873"/>
    <w:rsid w:val="00632001"/>
    <w:rsid w:val="0063341B"/>
    <w:rsid w:val="00643170"/>
    <w:rsid w:val="00646CAC"/>
    <w:rsid w:val="00672229"/>
    <w:rsid w:val="006B17A3"/>
    <w:rsid w:val="006E3E35"/>
    <w:rsid w:val="00701AC1"/>
    <w:rsid w:val="00702CAB"/>
    <w:rsid w:val="00716327"/>
    <w:rsid w:val="00727DC9"/>
    <w:rsid w:val="007444A1"/>
    <w:rsid w:val="00767887"/>
    <w:rsid w:val="007721A6"/>
    <w:rsid w:val="0077631D"/>
    <w:rsid w:val="00776E79"/>
    <w:rsid w:val="00790FC5"/>
    <w:rsid w:val="00794133"/>
    <w:rsid w:val="007A427C"/>
    <w:rsid w:val="007C20C7"/>
    <w:rsid w:val="007E3819"/>
    <w:rsid w:val="007E7C95"/>
    <w:rsid w:val="00810286"/>
    <w:rsid w:val="008431C4"/>
    <w:rsid w:val="00860A72"/>
    <w:rsid w:val="00886333"/>
    <w:rsid w:val="0089543C"/>
    <w:rsid w:val="008D3DF9"/>
    <w:rsid w:val="009B2AD4"/>
    <w:rsid w:val="009E1470"/>
    <w:rsid w:val="00A23F83"/>
    <w:rsid w:val="00A524E9"/>
    <w:rsid w:val="00A57AAA"/>
    <w:rsid w:val="00A81178"/>
    <w:rsid w:val="00A82A8D"/>
    <w:rsid w:val="00AF5965"/>
    <w:rsid w:val="00B01540"/>
    <w:rsid w:val="00B16E8A"/>
    <w:rsid w:val="00BA3EB9"/>
    <w:rsid w:val="00BC055F"/>
    <w:rsid w:val="00BF425C"/>
    <w:rsid w:val="00C160AC"/>
    <w:rsid w:val="00C3086C"/>
    <w:rsid w:val="00C3389F"/>
    <w:rsid w:val="00CB6A0C"/>
    <w:rsid w:val="00CE7101"/>
    <w:rsid w:val="00D13468"/>
    <w:rsid w:val="00D229E5"/>
    <w:rsid w:val="00D3140F"/>
    <w:rsid w:val="00D66E5F"/>
    <w:rsid w:val="00D86D31"/>
    <w:rsid w:val="00D93FA5"/>
    <w:rsid w:val="00DB1B4D"/>
    <w:rsid w:val="00DB71D9"/>
    <w:rsid w:val="00DF065A"/>
    <w:rsid w:val="00E1754C"/>
    <w:rsid w:val="00E878C0"/>
    <w:rsid w:val="00EA3098"/>
    <w:rsid w:val="00EA5DED"/>
    <w:rsid w:val="00EF181B"/>
    <w:rsid w:val="00F05994"/>
    <w:rsid w:val="00F21AC2"/>
    <w:rsid w:val="00F31CC4"/>
    <w:rsid w:val="00F37E22"/>
    <w:rsid w:val="00F47632"/>
    <w:rsid w:val="00FA06AF"/>
    <w:rsid w:val="00FA6E33"/>
    <w:rsid w:val="00FB3765"/>
    <w:rsid w:val="00FB6FD5"/>
    <w:rsid w:val="00FD5144"/>
    <w:rsid w:val="00FD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CE64A1"/>
  <w14:defaultImageDpi w14:val="0"/>
  <w15:docId w15:val="{9EF8A12E-753F-4FB4-B2D8-BAD8DFFD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Times New Roman"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F59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AF596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AF59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F5965"/>
    <w:rPr>
      <w:rFonts w:cs="Times New Roman"/>
    </w:rPr>
  </w:style>
  <w:style w:type="table" w:styleId="Grigliatabella">
    <w:name w:val="Table Grid"/>
    <w:basedOn w:val="Tabellanormale"/>
    <w:uiPriority w:val="39"/>
    <w:rsid w:val="00F47632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187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631873"/>
    <w:rPr>
      <w:rFonts w:ascii="Segoe UI" w:hAnsi="Segoe UI" w:cs="Segoe UI"/>
      <w:sz w:val="18"/>
      <w:szCs w:val="18"/>
    </w:rPr>
  </w:style>
  <w:style w:type="paragraph" w:customStyle="1" w:styleId="Stile">
    <w:name w:val="Stile"/>
    <w:basedOn w:val="Normale"/>
    <w:next w:val="Corpotesto"/>
    <w:rsid w:val="002F4C95"/>
    <w:pPr>
      <w:spacing w:after="120"/>
    </w:pPr>
    <w:rPr>
      <w:rFonts w:ascii="Times New Roman" w:hAnsi="Times New Roman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2F4C95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locked/>
    <w:rsid w:val="002F4C95"/>
    <w:rPr>
      <w:rFonts w:cs="Times New Roman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C3086C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uiPriority w:val="99"/>
    <w:semiHidden/>
    <w:locked/>
    <w:rsid w:val="00C3086C"/>
    <w:rPr>
      <w:rFonts w:cs="Times New Roman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C3086C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locked/>
    <w:rsid w:val="00C3086C"/>
    <w:rPr>
      <w:rFonts w:cs="Times New Roman"/>
    </w:rPr>
  </w:style>
  <w:style w:type="character" w:styleId="Collegamentoipertestuale">
    <w:name w:val="Hyperlink"/>
    <w:uiPriority w:val="99"/>
    <w:unhideWhenUsed/>
    <w:rsid w:val="00C3086C"/>
    <w:rPr>
      <w:rFonts w:cs="Times New Roman"/>
      <w:color w:val="0563C1"/>
      <w:u w:val="single"/>
    </w:rPr>
  </w:style>
  <w:style w:type="paragraph" w:styleId="Paragrafoelenco">
    <w:name w:val="List Paragraph"/>
    <w:basedOn w:val="Normale"/>
    <w:uiPriority w:val="34"/>
    <w:qFormat/>
    <w:rsid w:val="00D86D31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6722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9849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49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4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%20Corso\AppData\Local\Microsoft\Windows\Temporary%20Internet%20Files\Content.Outlook\CL8DC38M\Carta%20DirServDida%20(2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EBD9F860F72D47BCD54D593B075756" ma:contentTypeVersion="19" ma:contentTypeDescription="Create a new document." ma:contentTypeScope="" ma:versionID="00b669259fc5a210df16e1ac7faa03b5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471e44819ef3b42e117176620d9430f9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4AD8EA-F5A0-40E3-B6D9-5A8912A031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FE2DF2-D0D3-42ED-9C6E-FEA9846BFBC4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customXml/itemProps3.xml><?xml version="1.0" encoding="utf-8"?>
<ds:datastoreItem xmlns:ds="http://schemas.openxmlformats.org/officeDocument/2006/customXml" ds:itemID="{D2783D38-4285-4DA8-A577-2B1E7090A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915AACC-BCEB-4362-AC4D-5A4E64827C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DirServDida (2).dotx</Template>
  <TotalTime>20</TotalTime>
  <Pages>2</Pages>
  <Words>277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 Corso</dc:creator>
  <cp:keywords/>
  <dc:description/>
  <cp:lastModifiedBy>Licia Del Corso</cp:lastModifiedBy>
  <cp:revision>28</cp:revision>
  <cp:lastPrinted>2017-07-19T11:27:00Z</cp:lastPrinted>
  <dcterms:created xsi:type="dcterms:W3CDTF">2026-01-15T16:05:00Z</dcterms:created>
  <dcterms:modified xsi:type="dcterms:W3CDTF">2026-03-19T12:15:00Z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dDocName">
    <vt:lpwstr>UNIPI_04667549</vt:lpwstr>
  </property>
  <property fmtid="{D5CDD505-2E9C-101B-9397-08002B2CF9AE}" pid="3" name="DISProperties">
    <vt:lpwstr>DISdDocName,DIScgiUrl,DISdUser,DISdID,DISidcName,DISTaskPaneUrl</vt:lpwstr>
  </property>
  <property fmtid="{D5CDD505-2E9C-101B-9397-08002B2CF9AE}" pid="4" name="DIScgiUrl">
    <vt:lpwstr>https://dms.unipi.it/cs/idcplg</vt:lpwstr>
  </property>
  <property fmtid="{D5CDD505-2E9C-101B-9397-08002B2CF9AE}" pid="5" name="DISdUser">
    <vt:lpwstr>a008195</vt:lpwstr>
  </property>
  <property fmtid="{D5CDD505-2E9C-101B-9397-08002B2CF9AE}" pid="6" name="DISdID">
    <vt:lpwstr>4709961</vt:lpwstr>
  </property>
  <property fmtid="{D5CDD505-2E9C-101B-9397-08002B2CF9AE}" pid="7" name="DISidcName">
    <vt:lpwstr>WCC01</vt:lpwstr>
  </property>
  <property fmtid="{D5CDD505-2E9C-101B-9397-08002B2CF9AE}" pid="8" name="DISTaskPaneUrl">
    <vt:lpwstr>https://dms.unipi.it/cs/idcplg?IdcService=DESKTOP_DOC_INFO&amp;dDocName=UNIPI_04667549&amp;dID=4709961&amp;ClientControlled=DocMan,taskpane&amp;coreContentOnly=1</vt:lpwstr>
  </property>
  <property fmtid="{D5CDD505-2E9C-101B-9397-08002B2CF9AE}" pid="9" name="ContentTypeId">
    <vt:lpwstr>0x01010003EBD9F860F72D47BCD54D593B075756</vt:lpwstr>
  </property>
  <property fmtid="{D5CDD505-2E9C-101B-9397-08002B2CF9AE}" pid="10" name="MediaServiceImageTags">
    <vt:lpwstr/>
  </property>
</Properties>
</file>