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0531F2" w14:textId="77777777" w:rsidR="00B046C5" w:rsidRDefault="00B046C5" w:rsidP="00F2027F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</w:rPr>
      </w:pPr>
    </w:p>
    <w:p w14:paraId="4759CA16" w14:textId="77777777" w:rsidR="00B046C5" w:rsidRDefault="00B046C5" w:rsidP="00F2027F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</w:rPr>
      </w:pPr>
    </w:p>
    <w:p w14:paraId="5AAA782B" w14:textId="4A9E851D" w:rsidR="00980AD6" w:rsidRPr="001F3276" w:rsidRDefault="00980AD6" w:rsidP="00F2027F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</w:rPr>
      </w:pPr>
      <w:r w:rsidRPr="001F3276">
        <w:rPr>
          <w:rFonts w:ascii="Times New Roman" w:hAnsi="Times New Roman"/>
          <w:b/>
        </w:rPr>
        <w:t xml:space="preserve">IL </w:t>
      </w:r>
      <w:r w:rsidR="00F2027F">
        <w:rPr>
          <w:rFonts w:ascii="Times New Roman" w:hAnsi="Times New Roman"/>
          <w:b/>
        </w:rPr>
        <w:t xml:space="preserve">COLLEGIO DEI DOCENTI / IL </w:t>
      </w:r>
      <w:r w:rsidR="00207791" w:rsidRPr="001F3276">
        <w:rPr>
          <w:rFonts w:ascii="Times New Roman" w:hAnsi="Times New Roman"/>
          <w:b/>
        </w:rPr>
        <w:t>COORDINATORE</w:t>
      </w:r>
    </w:p>
    <w:p w14:paraId="58D10314" w14:textId="77777777" w:rsidR="00CC6977" w:rsidRPr="001F3276" w:rsidRDefault="00CC6977" w:rsidP="00F2027F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bCs/>
        </w:rPr>
      </w:pPr>
    </w:p>
    <w:p w14:paraId="657000F6" w14:textId="49BE2D93" w:rsidR="0060170D" w:rsidRPr="001F3276" w:rsidRDefault="0060170D" w:rsidP="00F2027F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bCs/>
        </w:rPr>
      </w:pPr>
    </w:p>
    <w:p w14:paraId="14E1D063" w14:textId="77777777" w:rsidR="0062477D" w:rsidRPr="001F3276" w:rsidRDefault="0062477D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 w:rsidRPr="001F3276">
        <w:rPr>
          <w:rFonts w:ascii="Times New Roman" w:hAnsi="Times New Roman"/>
          <w:bCs/>
        </w:rPr>
        <w:t>Vista</w:t>
      </w:r>
      <w:r w:rsidRPr="001F3276">
        <w:rPr>
          <w:rFonts w:ascii="Times New Roman" w:hAnsi="Times New Roman"/>
          <w:bCs/>
        </w:rPr>
        <w:tab/>
        <w:t>la legge 9 maggio 1989, n. 168, e in particolare l’articolo 6 “Autonomia delle Università”;</w:t>
      </w:r>
    </w:p>
    <w:p w14:paraId="36041279" w14:textId="77777777" w:rsidR="0062477D" w:rsidRPr="001F3276" w:rsidRDefault="0062477D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 w:rsidRPr="001F3276">
        <w:rPr>
          <w:rFonts w:ascii="Times New Roman" w:hAnsi="Times New Roman"/>
          <w:bCs/>
        </w:rPr>
        <w:t xml:space="preserve">Vista </w:t>
      </w:r>
      <w:r w:rsidRPr="001F3276">
        <w:rPr>
          <w:rFonts w:ascii="Times New Roman" w:hAnsi="Times New Roman"/>
          <w:bCs/>
        </w:rPr>
        <w:tab/>
        <w:t>la legge 30 dicembre 2010, n. 240 “Norme in materia di organizzazione delle università, di personale accademico e di reclutamento, nonché delega al Governo per incentivare la qualità e l’efficienza del sistema universitario”;</w:t>
      </w:r>
    </w:p>
    <w:p w14:paraId="554581C0" w14:textId="77777777" w:rsidR="0062477D" w:rsidRPr="001F3276" w:rsidRDefault="0062477D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 w:rsidRPr="001F3276">
        <w:rPr>
          <w:rFonts w:ascii="Times New Roman" w:hAnsi="Times New Roman"/>
          <w:bCs/>
        </w:rPr>
        <w:t xml:space="preserve">Visto </w:t>
      </w:r>
      <w:r w:rsidRPr="001F3276">
        <w:rPr>
          <w:rFonts w:ascii="Times New Roman" w:hAnsi="Times New Roman"/>
          <w:bCs/>
        </w:rPr>
        <w:tab/>
        <w:t>lo statuto dell’Università di Pisa, emanato con decreto rettorale n. 2711/2012 del 27 febbraio 2012, e successive modifiche;</w:t>
      </w:r>
    </w:p>
    <w:p w14:paraId="668F7BC3" w14:textId="77777777" w:rsidR="0062477D" w:rsidRPr="001F3276" w:rsidRDefault="0062477D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 w:rsidRPr="001F3276">
        <w:rPr>
          <w:rFonts w:ascii="Times New Roman" w:hAnsi="Times New Roman"/>
          <w:bCs/>
        </w:rPr>
        <w:t xml:space="preserve">Visto </w:t>
      </w:r>
      <w:r w:rsidRPr="001F3276">
        <w:rPr>
          <w:rFonts w:ascii="Times New Roman" w:hAnsi="Times New Roman"/>
          <w:bCs/>
        </w:rPr>
        <w:tab/>
        <w:t>il decreto ministeriale 14 dicembre 2021, n.226 "Regolamento recante modalità di accreditamento delle sedi e dei corsi di dottorato e criteri per la istituzione dei corsi di dottorato da parte degli enti accreditati";</w:t>
      </w:r>
    </w:p>
    <w:p w14:paraId="3A78DFF8" w14:textId="77777777" w:rsidR="00F2027F" w:rsidRDefault="0062477D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 w:rsidRPr="001F3276">
        <w:rPr>
          <w:rFonts w:ascii="Times New Roman" w:hAnsi="Times New Roman"/>
          <w:bCs/>
        </w:rPr>
        <w:t xml:space="preserve">Visto </w:t>
      </w:r>
      <w:r w:rsidRPr="001F3276">
        <w:rPr>
          <w:rFonts w:ascii="Times New Roman" w:hAnsi="Times New Roman"/>
          <w:bCs/>
        </w:rPr>
        <w:tab/>
        <w:t>il regolamento di Ateneo per il dottorato di ricerca, emanato con decreto rettorale 17 maggio 2017, n. 25549</w:t>
      </w:r>
      <w:r w:rsidR="00F2027F">
        <w:rPr>
          <w:rFonts w:ascii="Times New Roman" w:hAnsi="Times New Roman"/>
          <w:bCs/>
        </w:rPr>
        <w:t>,</w:t>
      </w:r>
      <w:r w:rsidR="00F2027F" w:rsidRPr="00F2027F">
        <w:rPr>
          <w:rFonts w:ascii="Times New Roman" w:hAnsi="Times New Roman"/>
          <w:bCs/>
        </w:rPr>
        <w:t xml:space="preserve"> da ultimo modificato con decreto rettorale n. 669 del 9 maggio 2025</w:t>
      </w:r>
      <w:r w:rsidR="00F2027F">
        <w:rPr>
          <w:rFonts w:ascii="Times New Roman" w:hAnsi="Times New Roman"/>
          <w:bCs/>
        </w:rPr>
        <w:t>;</w:t>
      </w:r>
    </w:p>
    <w:p w14:paraId="298BDFF4" w14:textId="70BC0935" w:rsidR="0062477D" w:rsidRDefault="00F2027F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Visto</w:t>
      </w:r>
      <w:r>
        <w:rPr>
          <w:rFonts w:ascii="Times New Roman" w:hAnsi="Times New Roman"/>
          <w:bCs/>
        </w:rPr>
        <w:tab/>
        <w:t xml:space="preserve">in particolare l’articolo 25 rubricato “Dottorato in co-tutela” del sopra menzionato regolamento il quale prevede, tra l’altro, che il </w:t>
      </w:r>
      <w:r w:rsidRPr="0076778C">
        <w:rPr>
          <w:rFonts w:ascii="Times New Roman" w:hAnsi="Times New Roman"/>
          <w:bCs/>
        </w:rPr>
        <w:t>dottorando non può entrare in cotutela nell’ultimo anno di corso</w:t>
      </w:r>
      <w:r>
        <w:rPr>
          <w:rFonts w:ascii="Times New Roman" w:hAnsi="Times New Roman"/>
          <w:bCs/>
        </w:rPr>
        <w:t xml:space="preserve"> e che l</w:t>
      </w:r>
      <w:r w:rsidRPr="0076778C">
        <w:rPr>
          <w:rFonts w:ascii="Times New Roman" w:hAnsi="Times New Roman"/>
          <w:bCs/>
        </w:rPr>
        <w:t xml:space="preserve">a convenzione </w:t>
      </w:r>
      <w:r>
        <w:rPr>
          <w:rFonts w:ascii="Times New Roman" w:hAnsi="Times New Roman"/>
          <w:bCs/>
        </w:rPr>
        <w:t xml:space="preserve">per l’effettuazione del percorso in cotutela </w:t>
      </w:r>
      <w:r w:rsidRPr="0076778C">
        <w:rPr>
          <w:rFonts w:ascii="Times New Roman" w:hAnsi="Times New Roman"/>
          <w:bCs/>
        </w:rPr>
        <w:t>entra in vigore dalla data dell’ultima sottoscrizione</w:t>
      </w:r>
      <w:r>
        <w:rPr>
          <w:rFonts w:ascii="Times New Roman" w:hAnsi="Times New Roman"/>
          <w:bCs/>
        </w:rPr>
        <w:t>;</w:t>
      </w:r>
    </w:p>
    <w:p w14:paraId="761B4DA2" w14:textId="6C263E01" w:rsidR="0076778C" w:rsidRDefault="002C7E43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Viste</w:t>
      </w:r>
      <w:r>
        <w:rPr>
          <w:rFonts w:ascii="Times New Roman" w:hAnsi="Times New Roman"/>
          <w:bCs/>
        </w:rPr>
        <w:tab/>
        <w:t xml:space="preserve">le delibere </w:t>
      </w:r>
      <w:r w:rsidR="00FD1DC2">
        <w:rPr>
          <w:rFonts w:ascii="Times New Roman" w:hAnsi="Times New Roman"/>
          <w:bCs/>
        </w:rPr>
        <w:t xml:space="preserve">del </w:t>
      </w:r>
      <w:r w:rsidR="00FD1DC2" w:rsidRPr="00FD1DC2">
        <w:rPr>
          <w:rFonts w:ascii="Times New Roman" w:hAnsi="Times New Roman"/>
          <w:bCs/>
        </w:rPr>
        <w:t>Senato Accademico del 16</w:t>
      </w:r>
      <w:r w:rsidR="00FD1DC2">
        <w:rPr>
          <w:rFonts w:ascii="Times New Roman" w:hAnsi="Times New Roman"/>
          <w:bCs/>
        </w:rPr>
        <w:t xml:space="preserve"> febbraio </w:t>
      </w:r>
      <w:r w:rsidR="00FD1DC2" w:rsidRPr="00FD1DC2">
        <w:rPr>
          <w:rFonts w:ascii="Times New Roman" w:hAnsi="Times New Roman"/>
          <w:bCs/>
        </w:rPr>
        <w:t>2026, delibera n. 39/2026</w:t>
      </w:r>
      <w:r w:rsidR="00FD1DC2">
        <w:rPr>
          <w:rFonts w:ascii="Times New Roman" w:hAnsi="Times New Roman"/>
          <w:bCs/>
        </w:rPr>
        <w:t>, e del</w:t>
      </w:r>
      <w:r w:rsidR="00FD1DC2" w:rsidRPr="00FD1DC2">
        <w:rPr>
          <w:rFonts w:ascii="Times New Roman" w:hAnsi="Times New Roman"/>
          <w:bCs/>
        </w:rPr>
        <w:t xml:space="preserve"> Consiglio di Amministrazione del 2</w:t>
      </w:r>
      <w:r w:rsidR="00FD1DC2">
        <w:rPr>
          <w:rFonts w:ascii="Times New Roman" w:hAnsi="Times New Roman"/>
          <w:bCs/>
        </w:rPr>
        <w:t xml:space="preserve">5 febbraio </w:t>
      </w:r>
      <w:r w:rsidR="00FD1DC2" w:rsidRPr="00FD1DC2">
        <w:rPr>
          <w:rFonts w:ascii="Times New Roman" w:hAnsi="Times New Roman"/>
          <w:bCs/>
        </w:rPr>
        <w:t>2026, delibera n. 73/2026</w:t>
      </w:r>
      <w:r w:rsidR="00FD1DC2">
        <w:rPr>
          <w:rFonts w:ascii="Times New Roman" w:hAnsi="Times New Roman"/>
          <w:bCs/>
        </w:rPr>
        <w:t xml:space="preserve">, </w:t>
      </w:r>
      <w:r>
        <w:rPr>
          <w:rFonts w:ascii="Times New Roman" w:hAnsi="Times New Roman"/>
          <w:bCs/>
        </w:rPr>
        <w:t xml:space="preserve">di approvazione dello schema-tipo della </w:t>
      </w:r>
      <w:r w:rsidR="0076778C" w:rsidRPr="0076778C">
        <w:rPr>
          <w:rFonts w:ascii="Times New Roman" w:hAnsi="Times New Roman"/>
          <w:bCs/>
        </w:rPr>
        <w:t xml:space="preserve">convenzione </w:t>
      </w:r>
      <w:r w:rsidR="0076778C">
        <w:rPr>
          <w:rFonts w:ascii="Times New Roman" w:hAnsi="Times New Roman"/>
          <w:bCs/>
        </w:rPr>
        <w:t xml:space="preserve">per l’effettuazione della tesi in cotutela </w:t>
      </w:r>
      <w:r>
        <w:rPr>
          <w:rFonts w:ascii="Times New Roman" w:hAnsi="Times New Roman"/>
          <w:bCs/>
        </w:rPr>
        <w:t xml:space="preserve">al quale è possibile apportare modifiche </w:t>
      </w:r>
      <w:r w:rsidR="0076778C" w:rsidRPr="0076778C">
        <w:rPr>
          <w:rFonts w:ascii="Times New Roman" w:hAnsi="Times New Roman"/>
          <w:bCs/>
        </w:rPr>
        <w:t>non sostanziali</w:t>
      </w:r>
      <w:r>
        <w:rPr>
          <w:rFonts w:ascii="Times New Roman" w:hAnsi="Times New Roman"/>
          <w:bCs/>
        </w:rPr>
        <w:t xml:space="preserve">; nel caso invece di </w:t>
      </w:r>
      <w:r w:rsidR="0076778C" w:rsidRPr="0076778C">
        <w:rPr>
          <w:rFonts w:ascii="Times New Roman" w:hAnsi="Times New Roman"/>
          <w:bCs/>
        </w:rPr>
        <w:t xml:space="preserve">convenzione con contenuto sostanzialmente difforme dallo schema tipo </w:t>
      </w:r>
      <w:r>
        <w:rPr>
          <w:rFonts w:ascii="Times New Roman" w:hAnsi="Times New Roman"/>
          <w:bCs/>
        </w:rPr>
        <w:t xml:space="preserve">la stessa </w:t>
      </w:r>
      <w:r w:rsidR="0076778C" w:rsidRPr="0076778C">
        <w:rPr>
          <w:rFonts w:ascii="Times New Roman" w:hAnsi="Times New Roman"/>
          <w:bCs/>
        </w:rPr>
        <w:t>deve essere approvata dagli organi accademici previo parere favorevole del Collegio dei docenti</w:t>
      </w:r>
      <w:r w:rsidR="001F24DC">
        <w:rPr>
          <w:rFonts w:ascii="Times New Roman" w:hAnsi="Times New Roman"/>
          <w:bCs/>
        </w:rPr>
        <w:t>;</w:t>
      </w:r>
      <w:r w:rsidR="0076778C">
        <w:rPr>
          <w:rFonts w:ascii="Times New Roman" w:hAnsi="Times New Roman"/>
          <w:bCs/>
        </w:rPr>
        <w:t xml:space="preserve"> </w:t>
      </w:r>
    </w:p>
    <w:p w14:paraId="541085FE" w14:textId="77777777" w:rsidR="00951709" w:rsidRPr="001F3276" w:rsidRDefault="00951709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 w:rsidRPr="001F3276">
        <w:rPr>
          <w:rFonts w:ascii="Times New Roman" w:hAnsi="Times New Roman"/>
          <w:bCs/>
        </w:rPr>
        <w:t>Vist</w:t>
      </w:r>
      <w:r w:rsidR="00AE5FF3" w:rsidRPr="001F3276">
        <w:rPr>
          <w:rFonts w:ascii="Times New Roman" w:hAnsi="Times New Roman"/>
          <w:bCs/>
        </w:rPr>
        <w:t>a</w:t>
      </w:r>
      <w:r w:rsidRPr="001F3276">
        <w:rPr>
          <w:rFonts w:ascii="Times New Roman" w:hAnsi="Times New Roman"/>
          <w:bCs/>
        </w:rPr>
        <w:t>:</w:t>
      </w:r>
      <w:r w:rsidRPr="001F3276">
        <w:rPr>
          <w:rFonts w:ascii="Times New Roman" w:hAnsi="Times New Roman"/>
          <w:bCs/>
        </w:rPr>
        <w:tab/>
      </w:r>
      <w:r w:rsidR="00AE5FF3" w:rsidRPr="001F3276">
        <w:rPr>
          <w:rFonts w:ascii="Times New Roman" w:hAnsi="Times New Roman"/>
          <w:bCs/>
        </w:rPr>
        <w:t>la richiesta presentata in data _____________</w:t>
      </w:r>
      <w:r w:rsidR="00B046C5">
        <w:rPr>
          <w:rFonts w:ascii="Times New Roman" w:hAnsi="Times New Roman"/>
          <w:bCs/>
        </w:rPr>
        <w:t xml:space="preserve"> </w:t>
      </w:r>
      <w:r w:rsidR="00AE5FF3" w:rsidRPr="001F3276">
        <w:rPr>
          <w:rFonts w:ascii="Times New Roman" w:hAnsi="Times New Roman"/>
          <w:bCs/>
        </w:rPr>
        <w:t>dal/la prof./prof.ssa _______________</w:t>
      </w:r>
      <w:r w:rsidR="00B046C5">
        <w:rPr>
          <w:rFonts w:ascii="Times New Roman" w:hAnsi="Times New Roman"/>
          <w:bCs/>
        </w:rPr>
        <w:t xml:space="preserve"> </w:t>
      </w:r>
      <w:r w:rsidR="00AE5FF3" w:rsidRPr="001F3276">
        <w:rPr>
          <w:rFonts w:ascii="Times New Roman" w:hAnsi="Times New Roman"/>
          <w:bCs/>
        </w:rPr>
        <w:t>per l’attivazione di una cotutela a favore del</w:t>
      </w:r>
      <w:r w:rsidR="00F22040">
        <w:rPr>
          <w:rFonts w:ascii="Times New Roman" w:hAnsi="Times New Roman"/>
          <w:bCs/>
        </w:rPr>
        <w:t>/la</w:t>
      </w:r>
      <w:r w:rsidR="00AE5FF3" w:rsidRPr="001F3276">
        <w:rPr>
          <w:rFonts w:ascii="Times New Roman" w:hAnsi="Times New Roman"/>
          <w:bCs/>
        </w:rPr>
        <w:t xml:space="preserve"> </w:t>
      </w:r>
      <w:r w:rsidR="00F22040">
        <w:rPr>
          <w:rFonts w:ascii="Times New Roman" w:hAnsi="Times New Roman"/>
          <w:bCs/>
        </w:rPr>
        <w:t xml:space="preserve">dottorando/a </w:t>
      </w:r>
      <w:r w:rsidR="00F22040" w:rsidRPr="001F3276">
        <w:rPr>
          <w:rFonts w:ascii="Times New Roman" w:hAnsi="Times New Roman"/>
          <w:bCs/>
        </w:rPr>
        <w:t>_____________</w:t>
      </w:r>
      <w:r w:rsidR="00B046C5">
        <w:rPr>
          <w:rFonts w:ascii="Times New Roman" w:hAnsi="Times New Roman"/>
          <w:bCs/>
        </w:rPr>
        <w:t xml:space="preserve"> </w:t>
      </w:r>
      <w:r w:rsidR="00AE5FF3" w:rsidRPr="001F3276">
        <w:rPr>
          <w:rFonts w:ascii="Times New Roman" w:hAnsi="Times New Roman"/>
          <w:bCs/>
        </w:rPr>
        <w:t>iscritto</w:t>
      </w:r>
      <w:r w:rsidR="00F22040">
        <w:rPr>
          <w:rFonts w:ascii="Times New Roman" w:hAnsi="Times New Roman"/>
          <w:bCs/>
        </w:rPr>
        <w:t>/a</w:t>
      </w:r>
      <w:r w:rsidR="00AE5FF3" w:rsidRPr="001F3276">
        <w:rPr>
          <w:rFonts w:ascii="Times New Roman" w:hAnsi="Times New Roman"/>
          <w:bCs/>
        </w:rPr>
        <w:t xml:space="preserve"> al _____________</w:t>
      </w:r>
      <w:r w:rsidR="00F22040">
        <w:rPr>
          <w:rFonts w:ascii="Times New Roman" w:hAnsi="Times New Roman"/>
          <w:bCs/>
        </w:rPr>
        <w:t xml:space="preserve"> </w:t>
      </w:r>
      <w:r w:rsidR="00AE5FF3" w:rsidRPr="001F3276">
        <w:rPr>
          <w:rFonts w:ascii="Times New Roman" w:hAnsi="Times New Roman"/>
          <w:bCs/>
        </w:rPr>
        <w:t>anno del corso di dottorato in _______________________</w:t>
      </w:r>
      <w:r w:rsidR="00F22040">
        <w:rPr>
          <w:rFonts w:ascii="Times New Roman" w:hAnsi="Times New Roman"/>
          <w:bCs/>
        </w:rPr>
        <w:t xml:space="preserve"> presso l’Università di ___________________;</w:t>
      </w:r>
    </w:p>
    <w:p w14:paraId="18F130B3" w14:textId="77777777" w:rsidR="00AE5FF3" w:rsidRPr="001F3276" w:rsidRDefault="00AE5FF3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 w:rsidRPr="001F3276">
        <w:rPr>
          <w:rFonts w:ascii="Times New Roman" w:hAnsi="Times New Roman"/>
          <w:bCs/>
        </w:rPr>
        <w:t>Preso atto</w:t>
      </w:r>
      <w:r w:rsidR="00F22040">
        <w:rPr>
          <w:rFonts w:ascii="Times New Roman" w:hAnsi="Times New Roman"/>
          <w:bCs/>
        </w:rPr>
        <w:t xml:space="preserve"> </w:t>
      </w:r>
      <w:r w:rsidRPr="001F3276">
        <w:rPr>
          <w:rFonts w:ascii="Times New Roman" w:hAnsi="Times New Roman"/>
          <w:bCs/>
        </w:rPr>
        <w:t xml:space="preserve">delle motivazioni scientifiche riportate </w:t>
      </w:r>
      <w:r w:rsidR="006F1DD4" w:rsidRPr="001F3276">
        <w:rPr>
          <w:rFonts w:ascii="Times New Roman" w:hAnsi="Times New Roman"/>
          <w:bCs/>
        </w:rPr>
        <w:t xml:space="preserve">dal </w:t>
      </w:r>
      <w:r w:rsidR="00F22040">
        <w:rPr>
          <w:rFonts w:ascii="Times New Roman" w:hAnsi="Times New Roman"/>
          <w:bCs/>
        </w:rPr>
        <w:t xml:space="preserve">supervisore </w:t>
      </w:r>
      <w:r w:rsidR="006F1DD4" w:rsidRPr="001F3276">
        <w:rPr>
          <w:rFonts w:ascii="Times New Roman" w:hAnsi="Times New Roman"/>
          <w:bCs/>
        </w:rPr>
        <w:t>di tesi</w:t>
      </w:r>
      <w:r w:rsidR="00F22040">
        <w:rPr>
          <w:rFonts w:ascii="Times New Roman" w:hAnsi="Times New Roman"/>
          <w:bCs/>
        </w:rPr>
        <w:t xml:space="preserve">, prof./prof.ssa ______________, </w:t>
      </w:r>
      <w:r w:rsidRPr="001F3276">
        <w:rPr>
          <w:rFonts w:ascii="Times New Roman" w:hAnsi="Times New Roman"/>
          <w:bCs/>
        </w:rPr>
        <w:t>nella suindicata richiesta;</w:t>
      </w:r>
    </w:p>
    <w:p w14:paraId="77E60B2E" w14:textId="77777777" w:rsidR="00AE5FF3" w:rsidRPr="001F3276" w:rsidRDefault="00AE5FF3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 w:rsidRPr="001F3276">
        <w:rPr>
          <w:rFonts w:ascii="Times New Roman" w:hAnsi="Times New Roman"/>
          <w:bCs/>
        </w:rPr>
        <w:t>Vista</w:t>
      </w:r>
      <w:r w:rsidRPr="001F3276">
        <w:rPr>
          <w:rFonts w:ascii="Times New Roman" w:hAnsi="Times New Roman"/>
          <w:bCs/>
        </w:rPr>
        <w:tab/>
        <w:t>la documentazione presentata dal/la dottorando/a relativamente al titolo di studio</w:t>
      </w:r>
      <w:r w:rsidR="006F1DD4" w:rsidRPr="001F3276">
        <w:rPr>
          <w:rFonts w:ascii="Times New Roman" w:hAnsi="Times New Roman"/>
          <w:bCs/>
        </w:rPr>
        <w:t xml:space="preserve"> posseduto</w:t>
      </w:r>
      <w:r w:rsidRPr="001F3276">
        <w:rPr>
          <w:rFonts w:ascii="Times New Roman" w:hAnsi="Times New Roman"/>
          <w:bCs/>
        </w:rPr>
        <w:t xml:space="preserve"> </w:t>
      </w:r>
      <w:r w:rsidRPr="001F3276">
        <w:rPr>
          <w:rFonts w:ascii="Times New Roman" w:hAnsi="Times New Roman"/>
          <w:bCs/>
          <w:i/>
          <w:color w:val="FF0000"/>
        </w:rPr>
        <w:t xml:space="preserve">(solo in caso di cotutela in </w:t>
      </w:r>
      <w:r w:rsidR="001F24DC">
        <w:rPr>
          <w:rFonts w:ascii="Times New Roman" w:hAnsi="Times New Roman"/>
          <w:bCs/>
          <w:i/>
          <w:color w:val="FF0000"/>
        </w:rPr>
        <w:t>ingresso</w:t>
      </w:r>
      <w:r w:rsidRPr="001F3276">
        <w:rPr>
          <w:rFonts w:ascii="Times New Roman" w:hAnsi="Times New Roman"/>
          <w:bCs/>
          <w:i/>
          <w:color w:val="FF0000"/>
        </w:rPr>
        <w:t xml:space="preserve"> e di dottorando in possesso di un titolo di studio conseguito all’estero)</w:t>
      </w:r>
    </w:p>
    <w:p w14:paraId="4F47E0D7" w14:textId="77777777" w:rsidR="006F1DD4" w:rsidRPr="001F3276" w:rsidRDefault="006F1DD4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 w:rsidRPr="001F3276">
        <w:rPr>
          <w:rFonts w:ascii="Times New Roman" w:hAnsi="Times New Roman"/>
          <w:bCs/>
        </w:rPr>
        <w:t>Constatato</w:t>
      </w:r>
      <w:r w:rsidR="00F22040">
        <w:rPr>
          <w:rFonts w:ascii="Times New Roman" w:hAnsi="Times New Roman"/>
          <w:bCs/>
        </w:rPr>
        <w:t xml:space="preserve"> </w:t>
      </w:r>
      <w:r w:rsidRPr="001F3276">
        <w:rPr>
          <w:rFonts w:ascii="Times New Roman" w:hAnsi="Times New Roman"/>
          <w:bCs/>
        </w:rPr>
        <w:t xml:space="preserve">che non è possibile convocare il collegio dei docenti in tempi </w:t>
      </w:r>
      <w:proofErr w:type="gramStart"/>
      <w:r w:rsidRPr="001F3276">
        <w:rPr>
          <w:rFonts w:ascii="Times New Roman" w:hAnsi="Times New Roman"/>
          <w:bCs/>
        </w:rPr>
        <w:t>brevi;</w:t>
      </w:r>
      <w:proofErr w:type="gramEnd"/>
      <w:r w:rsidR="00F22040">
        <w:rPr>
          <w:rFonts w:ascii="Times New Roman" w:hAnsi="Times New Roman"/>
          <w:bCs/>
        </w:rPr>
        <w:t xml:space="preserve"> </w:t>
      </w:r>
      <w:r w:rsidR="00F22040" w:rsidRPr="001F3276">
        <w:rPr>
          <w:rFonts w:ascii="Times New Roman" w:hAnsi="Times New Roman"/>
          <w:bCs/>
          <w:i/>
          <w:color w:val="FF0000"/>
        </w:rPr>
        <w:t xml:space="preserve">(solo in caso di </w:t>
      </w:r>
      <w:r w:rsidR="00F22040">
        <w:rPr>
          <w:rFonts w:ascii="Times New Roman" w:hAnsi="Times New Roman"/>
          <w:bCs/>
          <w:i/>
          <w:color w:val="FF0000"/>
        </w:rPr>
        <w:t>PU</w:t>
      </w:r>
      <w:r w:rsidR="00F22040" w:rsidRPr="001F3276">
        <w:rPr>
          <w:rFonts w:ascii="Times New Roman" w:hAnsi="Times New Roman"/>
          <w:bCs/>
          <w:i/>
          <w:color w:val="FF0000"/>
        </w:rPr>
        <w:t>)</w:t>
      </w:r>
    </w:p>
    <w:p w14:paraId="13897F23" w14:textId="77777777" w:rsidR="00AE5FF3" w:rsidRPr="001F3276" w:rsidRDefault="006F1DD4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  <w:r w:rsidRPr="001F3276">
        <w:rPr>
          <w:rFonts w:ascii="Times New Roman" w:hAnsi="Times New Roman"/>
          <w:bCs/>
        </w:rPr>
        <w:t>Valutata</w:t>
      </w:r>
      <w:r w:rsidRPr="001F3276">
        <w:rPr>
          <w:rFonts w:ascii="Times New Roman" w:hAnsi="Times New Roman"/>
          <w:bCs/>
        </w:rPr>
        <w:tab/>
        <w:t xml:space="preserve">la necessità e l’urgenza di </w:t>
      </w:r>
      <w:proofErr w:type="gramStart"/>
      <w:r w:rsidRPr="001F3276">
        <w:rPr>
          <w:rFonts w:ascii="Times New Roman" w:hAnsi="Times New Roman"/>
          <w:bCs/>
        </w:rPr>
        <w:t>procedere</w:t>
      </w:r>
      <w:r w:rsidR="00F22040">
        <w:rPr>
          <w:rFonts w:ascii="Times New Roman" w:hAnsi="Times New Roman"/>
          <w:bCs/>
        </w:rPr>
        <w:t>;</w:t>
      </w:r>
      <w:proofErr w:type="gramEnd"/>
      <w:r w:rsidRPr="001F3276">
        <w:rPr>
          <w:rFonts w:ascii="Times New Roman" w:hAnsi="Times New Roman"/>
          <w:bCs/>
        </w:rPr>
        <w:t xml:space="preserve"> </w:t>
      </w:r>
      <w:r w:rsidR="00F22040" w:rsidRPr="001F3276">
        <w:rPr>
          <w:rFonts w:ascii="Times New Roman" w:hAnsi="Times New Roman"/>
          <w:bCs/>
          <w:i/>
          <w:color w:val="FF0000"/>
        </w:rPr>
        <w:t xml:space="preserve">(solo in caso di </w:t>
      </w:r>
      <w:r w:rsidR="00F22040">
        <w:rPr>
          <w:rFonts w:ascii="Times New Roman" w:hAnsi="Times New Roman"/>
          <w:bCs/>
          <w:i/>
          <w:color w:val="FF0000"/>
        </w:rPr>
        <w:t>PU</w:t>
      </w:r>
      <w:r w:rsidR="00F22040" w:rsidRPr="001F3276">
        <w:rPr>
          <w:rFonts w:ascii="Times New Roman" w:hAnsi="Times New Roman"/>
          <w:bCs/>
          <w:i/>
          <w:color w:val="FF0000"/>
        </w:rPr>
        <w:t>)</w:t>
      </w:r>
    </w:p>
    <w:p w14:paraId="1CDF0BD4" w14:textId="77777777" w:rsidR="0060170D" w:rsidRPr="001F3276" w:rsidRDefault="0060170D" w:rsidP="00F2027F">
      <w:pPr>
        <w:autoSpaceDE w:val="0"/>
        <w:autoSpaceDN w:val="0"/>
        <w:adjustRightInd w:val="0"/>
        <w:spacing w:line="276" w:lineRule="auto"/>
        <w:ind w:left="993" w:hanging="993"/>
        <w:jc w:val="both"/>
        <w:rPr>
          <w:rFonts w:ascii="Times New Roman" w:hAnsi="Times New Roman"/>
          <w:bCs/>
        </w:rPr>
      </w:pPr>
    </w:p>
    <w:p w14:paraId="33D57AA4" w14:textId="6AD411C6" w:rsidR="0062477D" w:rsidRPr="001F3276" w:rsidRDefault="00F2027F" w:rsidP="00F2027F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DELIBERA / </w:t>
      </w:r>
      <w:r w:rsidR="0060170D" w:rsidRPr="001F3276">
        <w:rPr>
          <w:rFonts w:ascii="Times New Roman" w:hAnsi="Times New Roman"/>
          <w:b/>
        </w:rPr>
        <w:t>DISPONE</w:t>
      </w:r>
    </w:p>
    <w:p w14:paraId="1FCEA904" w14:textId="77777777" w:rsidR="009E33AC" w:rsidRPr="001F3276" w:rsidRDefault="009E33AC" w:rsidP="00F2027F">
      <w:pPr>
        <w:autoSpaceDE w:val="0"/>
        <w:autoSpaceDN w:val="0"/>
        <w:adjustRightInd w:val="0"/>
        <w:spacing w:line="276" w:lineRule="auto"/>
        <w:rPr>
          <w:rFonts w:ascii="Times New Roman" w:hAnsi="Times New Roman"/>
          <w:bCs/>
        </w:rPr>
      </w:pPr>
    </w:p>
    <w:p w14:paraId="5636C436" w14:textId="77777777" w:rsidR="0060170D" w:rsidRPr="001F3276" w:rsidRDefault="00B046C5" w:rsidP="00F2027F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Articolo</w:t>
      </w:r>
      <w:r w:rsidR="0040537C" w:rsidRPr="001F3276">
        <w:rPr>
          <w:rFonts w:ascii="Times New Roman" w:hAnsi="Times New Roman"/>
          <w:b/>
        </w:rPr>
        <w:t xml:space="preserve"> 1</w:t>
      </w:r>
    </w:p>
    <w:p w14:paraId="0E122995" w14:textId="63D456CD" w:rsidR="009E2E48" w:rsidRDefault="00F22040" w:rsidP="00F2027F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</w:t>
      </w:r>
      <w:r w:rsidR="006F1DD4" w:rsidRPr="001F3276">
        <w:rPr>
          <w:rFonts w:ascii="Times New Roman" w:hAnsi="Times New Roman"/>
        </w:rPr>
        <w:t xml:space="preserve">’attivazione della cotutela </w:t>
      </w:r>
      <w:r w:rsidR="0076778C">
        <w:rPr>
          <w:rFonts w:ascii="Times New Roman" w:hAnsi="Times New Roman"/>
        </w:rPr>
        <w:t xml:space="preserve">in </w:t>
      </w:r>
      <w:r w:rsidR="001F24DC">
        <w:rPr>
          <w:rFonts w:ascii="Times New Roman" w:hAnsi="Times New Roman"/>
        </w:rPr>
        <w:t>ingresso</w:t>
      </w:r>
      <w:r w:rsidR="0076778C">
        <w:rPr>
          <w:rFonts w:ascii="Times New Roman" w:hAnsi="Times New Roman"/>
        </w:rPr>
        <w:t>/in uscita</w:t>
      </w:r>
      <w:r w:rsidR="00F2027F">
        <w:rPr>
          <w:rFonts w:ascii="Times New Roman" w:hAnsi="Times New Roman"/>
        </w:rPr>
        <w:t xml:space="preserve"> </w:t>
      </w:r>
      <w:r w:rsidR="00F2027F" w:rsidRPr="00F2027F">
        <w:rPr>
          <w:rFonts w:ascii="Times New Roman" w:hAnsi="Times New Roman"/>
          <w:i/>
          <w:iCs/>
          <w:color w:val="FF0000"/>
        </w:rPr>
        <w:t>[indicare la casistica oggetto del provvedimento]</w:t>
      </w:r>
      <w:r w:rsidR="0076778C">
        <w:rPr>
          <w:rFonts w:ascii="Times New Roman" w:hAnsi="Times New Roman"/>
        </w:rPr>
        <w:t xml:space="preserve"> </w:t>
      </w:r>
      <w:r w:rsidR="006F1DD4" w:rsidRPr="001F3276">
        <w:rPr>
          <w:rFonts w:ascii="Times New Roman" w:hAnsi="Times New Roman"/>
        </w:rPr>
        <w:t>a favore del</w:t>
      </w:r>
      <w:r>
        <w:rPr>
          <w:rFonts w:ascii="Times New Roman" w:hAnsi="Times New Roman"/>
        </w:rPr>
        <w:t>/la</w:t>
      </w:r>
      <w:r w:rsidR="006F1DD4" w:rsidRPr="001F3276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dottorando/a</w:t>
      </w:r>
      <w:r w:rsidR="006F1DD4" w:rsidRPr="001F3276">
        <w:rPr>
          <w:rFonts w:ascii="Times New Roman" w:hAnsi="Times New Roman"/>
        </w:rPr>
        <w:t xml:space="preserve"> _____________________</w:t>
      </w:r>
      <w:r>
        <w:rPr>
          <w:rFonts w:ascii="Times New Roman" w:hAnsi="Times New Roman"/>
        </w:rPr>
        <w:t xml:space="preserve"> </w:t>
      </w:r>
      <w:r w:rsidR="006F1DD4" w:rsidRPr="001F3276">
        <w:rPr>
          <w:rFonts w:ascii="Times New Roman" w:hAnsi="Times New Roman"/>
        </w:rPr>
        <w:t>iscritto</w:t>
      </w:r>
      <w:r>
        <w:rPr>
          <w:rFonts w:ascii="Times New Roman" w:hAnsi="Times New Roman"/>
        </w:rPr>
        <w:t>/a</w:t>
      </w:r>
      <w:r w:rsidR="006F1DD4" w:rsidRPr="001F3276">
        <w:rPr>
          <w:rFonts w:ascii="Times New Roman" w:hAnsi="Times New Roman"/>
        </w:rPr>
        <w:t xml:space="preserve"> al _______________</w:t>
      </w:r>
      <w:r w:rsidR="001F24DC">
        <w:rPr>
          <w:rFonts w:ascii="Times New Roman" w:hAnsi="Times New Roman"/>
        </w:rPr>
        <w:t xml:space="preserve"> </w:t>
      </w:r>
      <w:r w:rsidR="006F1DD4" w:rsidRPr="001F3276">
        <w:rPr>
          <w:rFonts w:ascii="Times New Roman" w:hAnsi="Times New Roman"/>
        </w:rPr>
        <w:t>anno del corso di dottorato in ______________</w:t>
      </w:r>
      <w:r>
        <w:rPr>
          <w:rFonts w:ascii="Times New Roman" w:hAnsi="Times New Roman"/>
        </w:rPr>
        <w:t xml:space="preserve"> </w:t>
      </w:r>
      <w:r w:rsidR="006F1DD4" w:rsidRPr="001F3276">
        <w:rPr>
          <w:rFonts w:ascii="Times New Roman" w:hAnsi="Times New Roman"/>
        </w:rPr>
        <w:t>presso l’Università di _________________________</w:t>
      </w:r>
      <w:r w:rsidR="0060170D" w:rsidRPr="001F3276">
        <w:rPr>
          <w:rFonts w:ascii="Times New Roman" w:hAnsi="Times New Roman"/>
        </w:rPr>
        <w:t>secondo quanto riportato nella richiesta presentata dal prof/prof.ssa ________________</w:t>
      </w:r>
      <w:r>
        <w:rPr>
          <w:rFonts w:ascii="Times New Roman" w:hAnsi="Times New Roman"/>
        </w:rPr>
        <w:t xml:space="preserve">, </w:t>
      </w:r>
      <w:r w:rsidR="0060170D" w:rsidRPr="001F3276">
        <w:rPr>
          <w:rFonts w:ascii="Times New Roman" w:hAnsi="Times New Roman"/>
        </w:rPr>
        <w:t>parte integrante del presente provvedimento</w:t>
      </w:r>
      <w:r w:rsidR="0076778C">
        <w:rPr>
          <w:rFonts w:ascii="Times New Roman" w:hAnsi="Times New Roman"/>
        </w:rPr>
        <w:t>, precisando quanto segue:</w:t>
      </w:r>
    </w:p>
    <w:p w14:paraId="69D1E410" w14:textId="77777777" w:rsidR="0076778C" w:rsidRDefault="0076778C" w:rsidP="00F2027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line="276" w:lineRule="auto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Università di prima iscrizione: </w:t>
      </w:r>
      <w:r w:rsidR="001F24DC">
        <w:rPr>
          <w:rFonts w:ascii="Times New Roman" w:hAnsi="Times New Roman"/>
        </w:rPr>
        <w:t>_______________</w:t>
      </w:r>
    </w:p>
    <w:p w14:paraId="342716BA" w14:textId="77777777" w:rsidR="0076778C" w:rsidRDefault="0076778C" w:rsidP="00F2027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line="276" w:lineRule="auto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Università di seconda iscrizione: </w:t>
      </w:r>
      <w:r w:rsidR="001F24DC">
        <w:rPr>
          <w:rFonts w:ascii="Times New Roman" w:hAnsi="Times New Roman"/>
        </w:rPr>
        <w:t>____________________</w:t>
      </w:r>
    </w:p>
    <w:p w14:paraId="5A9F9A09" w14:textId="77777777" w:rsidR="001F24DC" w:rsidRPr="0076778C" w:rsidRDefault="001F24DC" w:rsidP="00F2027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line="276" w:lineRule="auto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Anno di iscrizione presso l’Università di Pisa: ______ </w:t>
      </w:r>
      <w:r w:rsidRPr="001F24DC">
        <w:rPr>
          <w:rFonts w:ascii="Times New Roman" w:hAnsi="Times New Roman"/>
          <w:color w:val="FF0000"/>
        </w:rPr>
        <w:t>[</w:t>
      </w:r>
      <w:bookmarkStart w:id="0" w:name="_Hlk219391424"/>
      <w:r w:rsidRPr="00F2027F">
        <w:rPr>
          <w:rFonts w:ascii="Times New Roman" w:hAnsi="Times New Roman"/>
          <w:i/>
          <w:iCs/>
          <w:color w:val="FF0000"/>
        </w:rPr>
        <w:t>solo in caso di cotutela in ingresso</w:t>
      </w:r>
      <w:r>
        <w:rPr>
          <w:rFonts w:ascii="Times New Roman" w:hAnsi="Times New Roman"/>
          <w:smallCaps/>
          <w:color w:val="FF0000"/>
        </w:rPr>
        <w:t>]</w:t>
      </w:r>
      <w:bookmarkEnd w:id="0"/>
    </w:p>
    <w:p w14:paraId="37E53B83" w14:textId="77777777" w:rsidR="0076778C" w:rsidRPr="0076778C" w:rsidRDefault="0076778C" w:rsidP="00F2027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line="276" w:lineRule="auto"/>
        <w:contextualSpacing w:val="0"/>
        <w:jc w:val="both"/>
        <w:rPr>
          <w:rFonts w:ascii="Times New Roman" w:hAnsi="Times New Roman"/>
        </w:rPr>
      </w:pPr>
      <w:r w:rsidRPr="0076778C">
        <w:rPr>
          <w:rFonts w:ascii="Times New Roman" w:hAnsi="Times New Roman"/>
        </w:rPr>
        <w:t>Supervisori: 1) ______________________; 2) _______________________.</w:t>
      </w:r>
    </w:p>
    <w:p w14:paraId="7028EE2C" w14:textId="77777777" w:rsidR="0060170D" w:rsidRPr="001F3276" w:rsidRDefault="0060170D" w:rsidP="00F2027F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</w:rPr>
      </w:pPr>
    </w:p>
    <w:p w14:paraId="6D46092A" w14:textId="77777777" w:rsidR="00B046C5" w:rsidRPr="001F3276" w:rsidRDefault="00B046C5" w:rsidP="00F2027F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Articolo</w:t>
      </w:r>
      <w:r w:rsidRPr="001F3276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2</w:t>
      </w:r>
    </w:p>
    <w:p w14:paraId="32DA81C6" w14:textId="303309A1" w:rsidR="0060170D" w:rsidRPr="001F3276" w:rsidRDefault="00F22040" w:rsidP="00F2027F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</w:t>
      </w:r>
      <w:r w:rsidR="0060170D" w:rsidRPr="001F3276">
        <w:rPr>
          <w:rFonts w:ascii="Times New Roman" w:hAnsi="Times New Roman"/>
        </w:rPr>
        <w:t>’equiparabilità del titolo accademico dichiarato dal</w:t>
      </w:r>
      <w:r>
        <w:rPr>
          <w:rFonts w:ascii="Times New Roman" w:hAnsi="Times New Roman"/>
        </w:rPr>
        <w:t xml:space="preserve">/la dottorando/a </w:t>
      </w:r>
      <w:r w:rsidR="0060170D" w:rsidRPr="001F3276">
        <w:rPr>
          <w:rFonts w:ascii="Times New Roman" w:hAnsi="Times New Roman"/>
        </w:rPr>
        <w:t>________________ sulla base di quanto riportato nel modulo TIT</w:t>
      </w:r>
      <w:r w:rsidR="00FB6D92">
        <w:rPr>
          <w:rFonts w:ascii="Times New Roman" w:hAnsi="Times New Roman"/>
        </w:rPr>
        <w:t>_</w:t>
      </w:r>
      <w:r w:rsidR="0060170D" w:rsidRPr="001F3276">
        <w:rPr>
          <w:rFonts w:ascii="Times New Roman" w:hAnsi="Times New Roman"/>
        </w:rPr>
        <w:t>STR, parte integrante del presente provvedimento</w:t>
      </w:r>
      <w:r>
        <w:rPr>
          <w:rFonts w:ascii="Times New Roman" w:hAnsi="Times New Roman"/>
        </w:rPr>
        <w:t xml:space="preserve">. </w:t>
      </w:r>
      <w:r w:rsidR="001F24DC" w:rsidRPr="001F24DC">
        <w:rPr>
          <w:rFonts w:ascii="Times New Roman" w:hAnsi="Times New Roman"/>
          <w:color w:val="FF0000"/>
        </w:rPr>
        <w:t>[</w:t>
      </w:r>
      <w:r w:rsidR="0060170D" w:rsidRPr="00F2027F">
        <w:rPr>
          <w:rFonts w:ascii="Times New Roman" w:hAnsi="Times New Roman"/>
          <w:i/>
          <w:iCs/>
          <w:color w:val="FF0000"/>
        </w:rPr>
        <w:t xml:space="preserve">solo in caso di cotutela in </w:t>
      </w:r>
      <w:r w:rsidR="001F24DC" w:rsidRPr="00F2027F">
        <w:rPr>
          <w:rFonts w:ascii="Times New Roman" w:hAnsi="Times New Roman"/>
          <w:i/>
          <w:iCs/>
          <w:color w:val="FF0000"/>
        </w:rPr>
        <w:t>ingresso</w:t>
      </w:r>
      <w:r w:rsidR="0060170D" w:rsidRPr="00F2027F">
        <w:rPr>
          <w:rFonts w:ascii="Times New Roman" w:hAnsi="Times New Roman"/>
          <w:i/>
          <w:iCs/>
          <w:color w:val="FF0000"/>
        </w:rPr>
        <w:t xml:space="preserve"> e di dottorando in possesso di un titolo di studio conseguito all’ester</w:t>
      </w:r>
      <w:r w:rsidR="001F24DC" w:rsidRPr="00F2027F">
        <w:rPr>
          <w:rFonts w:ascii="Times New Roman" w:hAnsi="Times New Roman"/>
          <w:i/>
          <w:iCs/>
          <w:color w:val="FF0000"/>
        </w:rPr>
        <w:t>o</w:t>
      </w:r>
      <w:r w:rsidR="002C2B9C">
        <w:rPr>
          <w:rFonts w:ascii="Times New Roman" w:hAnsi="Times New Roman"/>
          <w:i/>
          <w:iCs/>
          <w:color w:val="FF0000"/>
        </w:rPr>
        <w:t xml:space="preserve">. </w:t>
      </w:r>
      <w:r w:rsidR="002C2B9C">
        <w:rPr>
          <w:rFonts w:ascii="Times New Roman" w:hAnsi="Times New Roman"/>
          <w:b/>
          <w:bCs/>
          <w:i/>
          <w:iCs/>
          <w:color w:val="FF0000"/>
        </w:rPr>
        <w:t xml:space="preserve">Qualora il titolo non sia stata dichiarata equiparabile, </w:t>
      </w:r>
      <w:r w:rsidR="00EC023A">
        <w:rPr>
          <w:rFonts w:ascii="Times New Roman" w:hAnsi="Times New Roman"/>
          <w:b/>
          <w:bCs/>
          <w:i/>
          <w:iCs/>
          <w:color w:val="FF0000"/>
        </w:rPr>
        <w:t>non potrà essere deliberata l’attivazione della co-tutela</w:t>
      </w:r>
      <w:r w:rsidR="001F24DC">
        <w:rPr>
          <w:rFonts w:ascii="Times New Roman" w:hAnsi="Times New Roman"/>
          <w:smallCaps/>
          <w:color w:val="FF0000"/>
        </w:rPr>
        <w:t>]</w:t>
      </w:r>
    </w:p>
    <w:p w14:paraId="03B169F7" w14:textId="77777777" w:rsidR="0060170D" w:rsidRPr="001F3276" w:rsidRDefault="0060170D" w:rsidP="00F2027F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</w:rPr>
      </w:pPr>
    </w:p>
    <w:p w14:paraId="483AE4D3" w14:textId="77777777" w:rsidR="00B046C5" w:rsidRPr="001F3276" w:rsidRDefault="00B046C5" w:rsidP="00F2027F">
      <w:pPr>
        <w:keepNext/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Articolo</w:t>
      </w:r>
      <w:r w:rsidRPr="001F3276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3</w:t>
      </w:r>
    </w:p>
    <w:p w14:paraId="1669400E" w14:textId="33066ABE" w:rsidR="00E61638" w:rsidRPr="00F2027F" w:rsidRDefault="00951709" w:rsidP="00F2027F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i/>
          <w:iCs/>
          <w:color w:val="FF0000"/>
        </w:rPr>
      </w:pPr>
      <w:r w:rsidRPr="001F3276">
        <w:rPr>
          <w:rFonts w:ascii="Times New Roman" w:hAnsi="Times New Roman"/>
        </w:rPr>
        <w:t xml:space="preserve">Il presente provvedimento sarà sottoposto alla ratifica della prossima riunione del </w:t>
      </w:r>
      <w:r w:rsidR="009E2E48" w:rsidRPr="001F3276">
        <w:rPr>
          <w:rFonts w:ascii="Times New Roman" w:hAnsi="Times New Roman"/>
        </w:rPr>
        <w:t>collegio dei docenti del corso di dottorato in ____________</w:t>
      </w:r>
      <w:r w:rsidRPr="001F3276">
        <w:rPr>
          <w:rFonts w:ascii="Times New Roman" w:hAnsi="Times New Roman"/>
        </w:rPr>
        <w:t>.</w:t>
      </w:r>
      <w:r w:rsidR="009E2E48" w:rsidRPr="001F3276">
        <w:rPr>
          <w:rFonts w:ascii="Times New Roman" w:hAnsi="Times New Roman"/>
        </w:rPr>
        <w:t xml:space="preserve"> </w:t>
      </w:r>
      <w:r w:rsidR="00F2027F">
        <w:rPr>
          <w:rFonts w:ascii="Times New Roman" w:hAnsi="Times New Roman"/>
          <w:i/>
          <w:iCs/>
          <w:color w:val="FF0000"/>
        </w:rPr>
        <w:t>[solo in caso di PU]</w:t>
      </w:r>
    </w:p>
    <w:p w14:paraId="5ECB24E9" w14:textId="77777777" w:rsidR="006702E6" w:rsidRPr="001F3276" w:rsidRDefault="006702E6" w:rsidP="00F2027F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</w:rPr>
      </w:pPr>
    </w:p>
    <w:p w14:paraId="3253F7F4" w14:textId="77777777" w:rsidR="00197DCB" w:rsidRPr="001F3276" w:rsidRDefault="00207791" w:rsidP="00F2027F">
      <w:pPr>
        <w:tabs>
          <w:tab w:val="center" w:pos="7371"/>
        </w:tabs>
        <w:autoSpaceDE w:val="0"/>
        <w:autoSpaceDN w:val="0"/>
        <w:adjustRightInd w:val="0"/>
        <w:spacing w:line="276" w:lineRule="auto"/>
        <w:ind w:left="5103"/>
        <w:jc w:val="center"/>
        <w:rPr>
          <w:rFonts w:ascii="Times New Roman" w:hAnsi="Times New Roman"/>
        </w:rPr>
      </w:pPr>
      <w:r w:rsidRPr="001F3276">
        <w:rPr>
          <w:rFonts w:ascii="Times New Roman" w:hAnsi="Times New Roman"/>
        </w:rPr>
        <w:t>Il Coordinatore</w:t>
      </w:r>
      <w:r w:rsidR="0060170D" w:rsidRPr="001F3276">
        <w:rPr>
          <w:rFonts w:ascii="Times New Roman" w:hAnsi="Times New Roman"/>
        </w:rPr>
        <w:t>/la Coordinatrice</w:t>
      </w:r>
      <w:r w:rsidRPr="001F3276">
        <w:rPr>
          <w:rFonts w:ascii="Times New Roman" w:hAnsi="Times New Roman"/>
        </w:rPr>
        <w:t xml:space="preserve"> del corso di dottorato in</w:t>
      </w:r>
    </w:p>
    <w:p w14:paraId="5A5C2867" w14:textId="77777777" w:rsidR="00207791" w:rsidRPr="001F3276" w:rsidRDefault="00471687" w:rsidP="00F2027F">
      <w:pPr>
        <w:tabs>
          <w:tab w:val="center" w:pos="7371"/>
        </w:tabs>
        <w:autoSpaceDE w:val="0"/>
        <w:autoSpaceDN w:val="0"/>
        <w:adjustRightInd w:val="0"/>
        <w:spacing w:line="276" w:lineRule="auto"/>
        <w:ind w:left="5103"/>
        <w:jc w:val="center"/>
        <w:rPr>
          <w:rFonts w:ascii="Times New Roman" w:hAnsi="Times New Roman"/>
        </w:rPr>
      </w:pPr>
      <w:r w:rsidRPr="001F3276">
        <w:rPr>
          <w:rFonts w:ascii="Times New Roman" w:hAnsi="Times New Roman"/>
        </w:rPr>
        <w:t>____________________________</w:t>
      </w:r>
    </w:p>
    <w:p w14:paraId="1C86CC50" w14:textId="77777777" w:rsidR="00E61638" w:rsidRPr="001F3276" w:rsidRDefault="00207791" w:rsidP="00F2027F">
      <w:pPr>
        <w:tabs>
          <w:tab w:val="center" w:pos="7371"/>
        </w:tabs>
        <w:autoSpaceDE w:val="0"/>
        <w:autoSpaceDN w:val="0"/>
        <w:adjustRightInd w:val="0"/>
        <w:spacing w:line="276" w:lineRule="auto"/>
        <w:ind w:left="5103"/>
        <w:jc w:val="center"/>
        <w:rPr>
          <w:rFonts w:ascii="Times New Roman" w:hAnsi="Times New Roman"/>
        </w:rPr>
      </w:pPr>
      <w:r w:rsidRPr="001F3276">
        <w:rPr>
          <w:rFonts w:ascii="Times New Roman" w:hAnsi="Times New Roman"/>
          <w:i/>
        </w:rPr>
        <w:t>prof.</w:t>
      </w:r>
      <w:r w:rsidR="00B046C5">
        <w:rPr>
          <w:rFonts w:ascii="Times New Roman" w:hAnsi="Times New Roman"/>
          <w:i/>
        </w:rPr>
        <w:t>/prof.ssa</w:t>
      </w:r>
      <w:r w:rsidRPr="001F3276">
        <w:rPr>
          <w:rFonts w:ascii="Times New Roman" w:hAnsi="Times New Roman"/>
          <w:i/>
        </w:rPr>
        <w:t xml:space="preserve"> ____________________</w:t>
      </w:r>
      <w:r w:rsidR="00471687" w:rsidRPr="001F3276">
        <w:rPr>
          <w:rFonts w:ascii="Times New Roman" w:hAnsi="Times New Roman"/>
        </w:rPr>
        <w:t xml:space="preserve"> *</w:t>
      </w:r>
    </w:p>
    <w:p w14:paraId="7A58EB2E" w14:textId="77777777" w:rsidR="0060170D" w:rsidRPr="001F3276" w:rsidRDefault="0060170D" w:rsidP="00F2027F">
      <w:pPr>
        <w:tabs>
          <w:tab w:val="center" w:pos="7371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</w:rPr>
      </w:pPr>
    </w:p>
    <w:p w14:paraId="404346E9" w14:textId="77777777" w:rsidR="00471687" w:rsidRDefault="00207791" w:rsidP="00F2027F">
      <w:pPr>
        <w:tabs>
          <w:tab w:val="left" w:pos="9639"/>
        </w:tabs>
        <w:spacing w:line="276" w:lineRule="auto"/>
        <w:ind w:right="-7"/>
        <w:rPr>
          <w:rFonts w:ascii="Times New Roman" w:hAnsi="Times New Roman"/>
          <w:b/>
          <w:i/>
          <w:color w:val="808080"/>
          <w:sz w:val="14"/>
        </w:rPr>
      </w:pPr>
      <w:r w:rsidRPr="00F22040">
        <w:rPr>
          <w:rFonts w:ascii="Times New Roman" w:hAnsi="Times New Roman"/>
          <w:b/>
          <w:i/>
          <w:color w:val="808080"/>
          <w:sz w:val="14"/>
        </w:rPr>
        <w:t xml:space="preserve">* Documento informatico firmato digitalmente ai sensi del </w:t>
      </w:r>
      <w:proofErr w:type="spellStart"/>
      <w:r w:rsidRPr="00F22040">
        <w:rPr>
          <w:rFonts w:ascii="Times New Roman" w:hAnsi="Times New Roman"/>
          <w:b/>
          <w:i/>
          <w:color w:val="808080"/>
          <w:sz w:val="14"/>
        </w:rPr>
        <w:t>d.Lgs.</w:t>
      </w:r>
      <w:proofErr w:type="spellEnd"/>
      <w:r w:rsidRPr="00F22040">
        <w:rPr>
          <w:rFonts w:ascii="Times New Roman" w:hAnsi="Times New Roman"/>
          <w:b/>
          <w:i/>
          <w:color w:val="808080"/>
          <w:sz w:val="14"/>
        </w:rPr>
        <w:t xml:space="preserve"> 82/2005 </w:t>
      </w:r>
      <w:proofErr w:type="spellStart"/>
      <w:r w:rsidRPr="00F22040">
        <w:rPr>
          <w:rFonts w:ascii="Times New Roman" w:hAnsi="Times New Roman"/>
          <w:b/>
          <w:i/>
          <w:color w:val="808080"/>
          <w:sz w:val="14"/>
        </w:rPr>
        <w:t>s.m.i.</w:t>
      </w:r>
      <w:proofErr w:type="spellEnd"/>
      <w:r w:rsidRPr="00F22040">
        <w:rPr>
          <w:rFonts w:ascii="Times New Roman" w:hAnsi="Times New Roman"/>
          <w:b/>
          <w:i/>
          <w:color w:val="808080"/>
          <w:sz w:val="14"/>
        </w:rPr>
        <w:t xml:space="preserve"> e norme collegate, il quale sostituisce il documento cartaceo e la firma autografa</w:t>
      </w:r>
    </w:p>
    <w:p w14:paraId="70043494" w14:textId="77777777" w:rsidR="00B046C5" w:rsidRPr="00F22040" w:rsidRDefault="00B046C5" w:rsidP="00F2027F">
      <w:pPr>
        <w:tabs>
          <w:tab w:val="left" w:pos="9639"/>
        </w:tabs>
        <w:spacing w:line="276" w:lineRule="auto"/>
        <w:ind w:right="-7"/>
        <w:rPr>
          <w:rFonts w:ascii="Times New Roman" w:hAnsi="Times New Roman"/>
          <w:b/>
          <w:i/>
          <w:color w:val="808080"/>
          <w:sz w:val="14"/>
        </w:rPr>
      </w:pPr>
    </w:p>
    <w:sectPr w:rsidR="00B046C5" w:rsidRPr="00F22040" w:rsidSect="004579B8">
      <w:headerReference w:type="default" r:id="rId10"/>
      <w:headerReference w:type="first" r:id="rId11"/>
      <w:footerReference w:type="first" r:id="rId12"/>
      <w:pgSz w:w="11900" w:h="16840"/>
      <w:pgMar w:top="2268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5525FC" w14:textId="77777777" w:rsidR="007570E8" w:rsidRDefault="007570E8" w:rsidP="00AF5965">
      <w:r>
        <w:separator/>
      </w:r>
    </w:p>
  </w:endnote>
  <w:endnote w:type="continuationSeparator" w:id="0">
    <w:p w14:paraId="79CC488E" w14:textId="77777777" w:rsidR="007570E8" w:rsidRDefault="007570E8" w:rsidP="00AF5965">
      <w:r>
        <w:continuationSeparator/>
      </w:r>
    </w:p>
  </w:endnote>
  <w:endnote w:type="continuationNotice" w:id="1">
    <w:p w14:paraId="34B5EC96" w14:textId="77777777" w:rsidR="007570E8" w:rsidRDefault="007570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7F33AA" w14:textId="77777777" w:rsidR="00CD1DE7" w:rsidRDefault="00CD1DE7" w:rsidP="001A743E">
    <w:pPr>
      <w:pStyle w:val="Pidipagina"/>
      <w:tabs>
        <w:tab w:val="clear" w:pos="4819"/>
        <w:tab w:val="clear" w:pos="9638"/>
        <w:tab w:val="right" w:pos="9632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7CE8D3" w14:textId="77777777" w:rsidR="007570E8" w:rsidRDefault="007570E8" w:rsidP="00AF5965">
      <w:r>
        <w:separator/>
      </w:r>
    </w:p>
  </w:footnote>
  <w:footnote w:type="continuationSeparator" w:id="0">
    <w:p w14:paraId="61E46E45" w14:textId="77777777" w:rsidR="007570E8" w:rsidRDefault="007570E8" w:rsidP="00AF5965">
      <w:r>
        <w:continuationSeparator/>
      </w:r>
    </w:p>
  </w:footnote>
  <w:footnote w:type="continuationNotice" w:id="1">
    <w:p w14:paraId="7B45F62B" w14:textId="77777777" w:rsidR="007570E8" w:rsidRDefault="007570E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ook w:val="04A0" w:firstRow="1" w:lastRow="0" w:firstColumn="1" w:lastColumn="0" w:noHBand="0" w:noVBand="1"/>
    </w:tblPr>
    <w:tblGrid>
      <w:gridCol w:w="8256"/>
      <w:gridCol w:w="1376"/>
    </w:tblGrid>
    <w:tr w:rsidR="00CD1DE7" w:rsidRPr="00353927" w14:paraId="79C938B4" w14:textId="77777777" w:rsidTr="00353927">
      <w:trPr>
        <w:trHeight w:val="1039"/>
      </w:trPr>
      <w:tc>
        <w:tcPr>
          <w:tcW w:w="8256" w:type="dxa"/>
          <w:shd w:val="clear" w:color="auto" w:fill="auto"/>
        </w:tcPr>
        <w:p w14:paraId="7BCBD64F" w14:textId="77777777" w:rsidR="00CD1DE7" w:rsidRPr="00353927" w:rsidRDefault="00EC023A">
          <w:pPr>
            <w:pStyle w:val="Intestazione"/>
          </w:pPr>
          <w:r>
            <w:rPr>
              <w:noProof/>
              <w:lang w:eastAsia="it-IT"/>
            </w:rPr>
            <w:pict w14:anchorId="133987A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8" o:spid="_x0000_i1025" type="#_x0000_t75" style="width:273pt;height:24.75pt;visibility:visible">
                <v:imagedata r:id="rId1" o:title=""/>
              </v:shape>
            </w:pict>
          </w:r>
        </w:p>
      </w:tc>
      <w:tc>
        <w:tcPr>
          <w:tcW w:w="1376" w:type="dxa"/>
          <w:vMerge w:val="restart"/>
          <w:shd w:val="clear" w:color="auto" w:fill="auto"/>
        </w:tcPr>
        <w:p w14:paraId="55E97F65" w14:textId="77777777" w:rsidR="00CD1DE7" w:rsidRPr="00353927" w:rsidRDefault="00CD1DE7">
          <w:pPr>
            <w:pStyle w:val="Intestazione"/>
          </w:pPr>
        </w:p>
      </w:tc>
    </w:tr>
    <w:tr w:rsidR="00CD1DE7" w:rsidRPr="00353927" w14:paraId="09041D22" w14:textId="77777777" w:rsidTr="00353927">
      <w:tc>
        <w:tcPr>
          <w:tcW w:w="8256" w:type="dxa"/>
          <w:shd w:val="clear" w:color="auto" w:fill="auto"/>
        </w:tcPr>
        <w:p w14:paraId="37914AA0" w14:textId="77777777" w:rsidR="00CD1DE7" w:rsidRPr="00353927" w:rsidRDefault="00CD1DE7" w:rsidP="00716327">
          <w:pPr>
            <w:pStyle w:val="Intestazione"/>
          </w:pPr>
        </w:p>
      </w:tc>
      <w:tc>
        <w:tcPr>
          <w:tcW w:w="1376" w:type="dxa"/>
          <w:vMerge/>
          <w:shd w:val="clear" w:color="auto" w:fill="auto"/>
        </w:tcPr>
        <w:p w14:paraId="5BE8B211" w14:textId="77777777" w:rsidR="00CD1DE7" w:rsidRPr="00353927" w:rsidRDefault="00CD1DE7">
          <w:pPr>
            <w:pStyle w:val="Intestazione"/>
          </w:pPr>
        </w:p>
      </w:tc>
    </w:tr>
  </w:tbl>
  <w:p w14:paraId="7DDE447D" w14:textId="77777777" w:rsidR="00CD1DE7" w:rsidRDefault="00EC023A">
    <w:pPr>
      <w:pStyle w:val="Intestazione"/>
    </w:pPr>
    <w:r>
      <w:rPr>
        <w:noProof/>
      </w:rPr>
      <w:pict w14:anchorId="190C2DB3">
        <v:shape id="Immagine 3" o:spid="_x0000_s1026" type="#_x0000_t75" style="position:absolute;margin-left:417.9pt;margin-top:-102.05pt;width:99.2pt;height:109.1pt;z-index:-251659264;visibility:visible;mso-position-horizontal-relative:text;mso-position-vertical-relative:text;mso-width-relative:margin;mso-height-relative:margin">
          <v:imagedata r:id="rId2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3B7F29" w14:textId="77777777" w:rsidR="00B046C5" w:rsidRDefault="00EC023A" w:rsidP="00B046C5">
    <w:pPr>
      <w:rPr>
        <w:rFonts w:ascii="Times New Roman" w:hAnsi="Times New Roman"/>
        <w:smallCaps/>
        <w:noProof/>
        <w:color w:val="264D74"/>
        <w:sz w:val="52"/>
        <w:szCs w:val="52"/>
        <w:lang w:eastAsia="it-IT"/>
      </w:rPr>
    </w:pPr>
    <w:r>
      <w:rPr>
        <w:noProof/>
      </w:rPr>
      <w:pict w14:anchorId="0341EA7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1" o:spid="_x0000_s1025" type="#_x0000_t75" style="position:absolute;margin-left:423.25pt;margin-top:-15.5pt;width:84.7pt;height:93.15pt;z-index:-251658240;visibility:visible;mso-width-relative:margin;mso-height-relative:margin">
          <v:imagedata r:id="rId1" o:title=""/>
        </v:shape>
      </w:pict>
    </w:r>
  </w:p>
  <w:p w14:paraId="098A378B" w14:textId="77777777" w:rsidR="00CD1DE7" w:rsidRDefault="00B046C5" w:rsidP="00B046C5">
    <w:r w:rsidRPr="007A04CA">
      <w:rPr>
        <w:rFonts w:ascii="Times New Roman" w:hAnsi="Times New Roman"/>
        <w:smallCaps/>
        <w:noProof/>
        <w:color w:val="264D74"/>
        <w:sz w:val="52"/>
        <w:szCs w:val="52"/>
        <w:lang w:eastAsia="it-IT"/>
      </w:rPr>
      <w:t>Università di Pisa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267B7D"/>
    <w:multiLevelType w:val="hybridMultilevel"/>
    <w:tmpl w:val="780E241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256877"/>
    <w:multiLevelType w:val="hybridMultilevel"/>
    <w:tmpl w:val="7C6236E4"/>
    <w:lvl w:ilvl="0" w:tplc="5D4CA9B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1A36BA"/>
    <w:multiLevelType w:val="hybridMultilevel"/>
    <w:tmpl w:val="6776B52E"/>
    <w:lvl w:ilvl="0" w:tplc="14C4EC74">
      <w:start w:val="1"/>
      <w:numFmt w:val="bullet"/>
      <w:lvlText w:val="□"/>
      <w:lvlJc w:val="left"/>
      <w:pPr>
        <w:ind w:left="1122" w:hanging="360"/>
      </w:pPr>
      <w:rPr>
        <w:rFonts w:ascii="Trebuchet MS" w:hAnsi="Trebuchet MS" w:hint="default"/>
        <w:b/>
        <w:i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3" w15:restartNumberingAfterBreak="0">
    <w:nsid w:val="5DC108C7"/>
    <w:multiLevelType w:val="hybridMultilevel"/>
    <w:tmpl w:val="8236B4DA"/>
    <w:lvl w:ilvl="0" w:tplc="530A0B3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1B0724"/>
    <w:multiLevelType w:val="hybridMultilevel"/>
    <w:tmpl w:val="62246624"/>
    <w:lvl w:ilvl="0" w:tplc="3D8C9A8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9031A4"/>
    <w:multiLevelType w:val="hybridMultilevel"/>
    <w:tmpl w:val="DE7A6D1A"/>
    <w:lvl w:ilvl="0" w:tplc="79901C4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784682">
    <w:abstractNumId w:val="1"/>
  </w:num>
  <w:num w:numId="2" w16cid:durableId="22949643">
    <w:abstractNumId w:val="4"/>
  </w:num>
  <w:num w:numId="3" w16cid:durableId="2061976175">
    <w:abstractNumId w:val="3"/>
  </w:num>
  <w:num w:numId="4" w16cid:durableId="1612395607">
    <w:abstractNumId w:val="2"/>
  </w:num>
  <w:num w:numId="5" w16cid:durableId="861747769">
    <w:abstractNumId w:val="5"/>
  </w:num>
  <w:num w:numId="6" w16cid:durableId="1411002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attachedTemplate r:id="rId1"/>
  <w:doNotTrackMoves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31873"/>
    <w:rsid w:val="000016FE"/>
    <w:rsid w:val="00001B0E"/>
    <w:rsid w:val="000032F2"/>
    <w:rsid w:val="00101A19"/>
    <w:rsid w:val="00134FC0"/>
    <w:rsid w:val="00183EE7"/>
    <w:rsid w:val="00184205"/>
    <w:rsid w:val="00185D6E"/>
    <w:rsid w:val="00197C6D"/>
    <w:rsid w:val="00197DCB"/>
    <w:rsid w:val="001A743E"/>
    <w:rsid w:val="001F24DC"/>
    <w:rsid w:val="001F3276"/>
    <w:rsid w:val="00207791"/>
    <w:rsid w:val="00236D2C"/>
    <w:rsid w:val="002476F3"/>
    <w:rsid w:val="0027522A"/>
    <w:rsid w:val="002752C7"/>
    <w:rsid w:val="002C2B9C"/>
    <w:rsid w:val="002C7E43"/>
    <w:rsid w:val="002E2373"/>
    <w:rsid w:val="002F4C95"/>
    <w:rsid w:val="00324A5E"/>
    <w:rsid w:val="00353927"/>
    <w:rsid w:val="003C0D5C"/>
    <w:rsid w:val="003C74DD"/>
    <w:rsid w:val="003F31C9"/>
    <w:rsid w:val="003F4CD6"/>
    <w:rsid w:val="0040537C"/>
    <w:rsid w:val="004060DE"/>
    <w:rsid w:val="00444EFB"/>
    <w:rsid w:val="004559EB"/>
    <w:rsid w:val="004579B8"/>
    <w:rsid w:val="00471687"/>
    <w:rsid w:val="004E2C63"/>
    <w:rsid w:val="004F38F7"/>
    <w:rsid w:val="004F538E"/>
    <w:rsid w:val="00514C83"/>
    <w:rsid w:val="00556F2A"/>
    <w:rsid w:val="00564AE1"/>
    <w:rsid w:val="0058657B"/>
    <w:rsid w:val="005A1B02"/>
    <w:rsid w:val="005B12C7"/>
    <w:rsid w:val="005B2622"/>
    <w:rsid w:val="005B30CE"/>
    <w:rsid w:val="005F2520"/>
    <w:rsid w:val="0060170D"/>
    <w:rsid w:val="006138D4"/>
    <w:rsid w:val="006208A4"/>
    <w:rsid w:val="0062477D"/>
    <w:rsid w:val="006249B1"/>
    <w:rsid w:val="00631873"/>
    <w:rsid w:val="00636AEC"/>
    <w:rsid w:val="00643170"/>
    <w:rsid w:val="006702E6"/>
    <w:rsid w:val="00686354"/>
    <w:rsid w:val="006B6748"/>
    <w:rsid w:val="006C1133"/>
    <w:rsid w:val="006D2A8C"/>
    <w:rsid w:val="006F1DD4"/>
    <w:rsid w:val="00701AC1"/>
    <w:rsid w:val="00702CAB"/>
    <w:rsid w:val="00716327"/>
    <w:rsid w:val="00721959"/>
    <w:rsid w:val="00727DC9"/>
    <w:rsid w:val="007444A1"/>
    <w:rsid w:val="007570E8"/>
    <w:rsid w:val="0076778C"/>
    <w:rsid w:val="00767887"/>
    <w:rsid w:val="00776E79"/>
    <w:rsid w:val="00777BD3"/>
    <w:rsid w:val="00790FC5"/>
    <w:rsid w:val="00794133"/>
    <w:rsid w:val="007A329E"/>
    <w:rsid w:val="007C20C7"/>
    <w:rsid w:val="00810286"/>
    <w:rsid w:val="00811EC1"/>
    <w:rsid w:val="008465F1"/>
    <w:rsid w:val="008849EE"/>
    <w:rsid w:val="00886333"/>
    <w:rsid w:val="0089543C"/>
    <w:rsid w:val="008A0E36"/>
    <w:rsid w:val="00907F44"/>
    <w:rsid w:val="00931359"/>
    <w:rsid w:val="00951709"/>
    <w:rsid w:val="009679EB"/>
    <w:rsid w:val="00980AD6"/>
    <w:rsid w:val="009957B5"/>
    <w:rsid w:val="00996066"/>
    <w:rsid w:val="009A595B"/>
    <w:rsid w:val="009B2AD4"/>
    <w:rsid w:val="009C295A"/>
    <w:rsid w:val="009C5262"/>
    <w:rsid w:val="009E1470"/>
    <w:rsid w:val="009E2E48"/>
    <w:rsid w:val="009E33AC"/>
    <w:rsid w:val="009F036C"/>
    <w:rsid w:val="00A23571"/>
    <w:rsid w:val="00A239B1"/>
    <w:rsid w:val="00A519D7"/>
    <w:rsid w:val="00A524E9"/>
    <w:rsid w:val="00A82A8D"/>
    <w:rsid w:val="00AE5FF3"/>
    <w:rsid w:val="00AF43EF"/>
    <w:rsid w:val="00AF5965"/>
    <w:rsid w:val="00B046C5"/>
    <w:rsid w:val="00B16E8A"/>
    <w:rsid w:val="00B21978"/>
    <w:rsid w:val="00B248EC"/>
    <w:rsid w:val="00BE7431"/>
    <w:rsid w:val="00BF425C"/>
    <w:rsid w:val="00C3086C"/>
    <w:rsid w:val="00C34FB4"/>
    <w:rsid w:val="00CB0C94"/>
    <w:rsid w:val="00CB21CF"/>
    <w:rsid w:val="00CC1F89"/>
    <w:rsid w:val="00CC27B2"/>
    <w:rsid w:val="00CC6977"/>
    <w:rsid w:val="00CD1DE7"/>
    <w:rsid w:val="00CD4BAF"/>
    <w:rsid w:val="00CE7101"/>
    <w:rsid w:val="00D63A35"/>
    <w:rsid w:val="00D71204"/>
    <w:rsid w:val="00D93FA5"/>
    <w:rsid w:val="00D969A3"/>
    <w:rsid w:val="00E02078"/>
    <w:rsid w:val="00E61638"/>
    <w:rsid w:val="00E878C0"/>
    <w:rsid w:val="00EA3098"/>
    <w:rsid w:val="00EC023A"/>
    <w:rsid w:val="00ED2BAD"/>
    <w:rsid w:val="00EF4081"/>
    <w:rsid w:val="00EF69E5"/>
    <w:rsid w:val="00F05994"/>
    <w:rsid w:val="00F2027F"/>
    <w:rsid w:val="00F22040"/>
    <w:rsid w:val="00F37E22"/>
    <w:rsid w:val="00F47632"/>
    <w:rsid w:val="00F9370F"/>
    <w:rsid w:val="00FA6E33"/>
    <w:rsid w:val="00FB43D6"/>
    <w:rsid w:val="00FB6D92"/>
    <w:rsid w:val="00FD1DC2"/>
    <w:rsid w:val="00FD5DB0"/>
    <w:rsid w:val="00FF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F6AA33"/>
  <w15:chartTrackingRefBased/>
  <w15:docId w15:val="{715EFF3A-A047-4BB5-9152-98D2E330F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2F4C95"/>
    <w:rPr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AF596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AF5965"/>
  </w:style>
  <w:style w:type="paragraph" w:styleId="Pidipagina">
    <w:name w:val="footer"/>
    <w:basedOn w:val="Normale"/>
    <w:link w:val="PidipaginaCarattere"/>
    <w:uiPriority w:val="99"/>
    <w:unhideWhenUsed/>
    <w:rsid w:val="00AF596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5965"/>
  </w:style>
  <w:style w:type="table" w:styleId="Grigliatabella">
    <w:name w:val="Table Grid"/>
    <w:basedOn w:val="Tabellanormale"/>
    <w:uiPriority w:val="39"/>
    <w:rsid w:val="00F476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187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631873"/>
    <w:rPr>
      <w:rFonts w:ascii="Segoe UI" w:hAnsi="Segoe UI" w:cs="Segoe UI"/>
      <w:sz w:val="18"/>
      <w:szCs w:val="18"/>
    </w:rPr>
  </w:style>
  <w:style w:type="paragraph" w:customStyle="1" w:styleId="a">
    <w:basedOn w:val="Normale"/>
    <w:next w:val="Corpotesto"/>
    <w:rsid w:val="002F4C95"/>
    <w:pPr>
      <w:spacing w:after="120"/>
    </w:pPr>
    <w:rPr>
      <w:rFonts w:ascii="Times New Roman" w:eastAsia="Times New Roman" w:hAnsi="Times New Roman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2F4C9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2F4C95"/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C3086C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link w:val="Rientrocorpodeltesto3"/>
    <w:uiPriority w:val="99"/>
    <w:semiHidden/>
    <w:rsid w:val="00C3086C"/>
    <w:rPr>
      <w:sz w:val="16"/>
      <w:szCs w:val="16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C3086C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C3086C"/>
  </w:style>
  <w:style w:type="character" w:styleId="Collegamentoipertestuale">
    <w:name w:val="Hyperlink"/>
    <w:uiPriority w:val="99"/>
    <w:unhideWhenUsed/>
    <w:rsid w:val="00C3086C"/>
    <w:rPr>
      <w:color w:val="0563C1"/>
      <w:u w:val="single"/>
    </w:rPr>
  </w:style>
  <w:style w:type="paragraph" w:styleId="NormaleWeb">
    <w:name w:val="Normal (Web)"/>
    <w:basedOn w:val="Normale"/>
    <w:rsid w:val="00EF69E5"/>
    <w:pPr>
      <w:autoSpaceDE w:val="0"/>
      <w:spacing w:before="100" w:after="100"/>
    </w:pPr>
    <w:rPr>
      <w:rFonts w:ascii="Times New Roman" w:eastAsia="Times New Roman" w:hAnsi="Times New Roman"/>
      <w:lang w:eastAsia="ar-SA"/>
    </w:rPr>
  </w:style>
  <w:style w:type="character" w:styleId="Menzionenonrisolta">
    <w:name w:val="Unresolved Mention"/>
    <w:uiPriority w:val="99"/>
    <w:semiHidden/>
    <w:unhideWhenUsed/>
    <w:rsid w:val="00AF43EF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E61638"/>
    <w:pPr>
      <w:ind w:left="720"/>
      <w:contextualSpacing/>
    </w:pPr>
  </w:style>
  <w:style w:type="paragraph" w:customStyle="1" w:styleId="Default">
    <w:name w:val="Default"/>
    <w:rsid w:val="0095170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Rientro">
    <w:name w:val="Rientro"/>
    <w:basedOn w:val="Normale"/>
    <w:uiPriority w:val="99"/>
    <w:rsid w:val="009957B5"/>
    <w:pPr>
      <w:ind w:firstLine="284"/>
      <w:jc w:val="both"/>
    </w:pPr>
    <w:rPr>
      <w:rFonts w:ascii="New York" w:eastAsia="Times New Roman" w:hAnsi="New York" w:cs="New York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56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42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1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6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%20Corso\AppData\Local\Microsoft\Windows\Temporary%20Internet%20Files\Content.Outlook\CL8DC38M\Carta%20DirServDida%20(2)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EBD9F860F72D47BCD54D593B075756" ma:contentTypeVersion="19" ma:contentTypeDescription="Create a new document." ma:contentTypeScope="" ma:versionID="00b669259fc5a210df16e1ac7faa03b5">
  <xsd:schema xmlns:xsd="http://www.w3.org/2001/XMLSchema" xmlns:xs="http://www.w3.org/2001/XMLSchema" xmlns:p="http://schemas.microsoft.com/office/2006/metadata/properties" xmlns:ns2="eef50f77-e136-4e83-8e6b-0aa0b05e483a" xmlns:ns3="dd9a6eac-15ee-4fc6-8381-62866c04e1d2" targetNamespace="http://schemas.microsoft.com/office/2006/metadata/properties" ma:root="true" ma:fieldsID="471e44819ef3b42e117176620d9430f9" ns2:_="" ns3:_="">
    <xsd:import namespace="eef50f77-e136-4e83-8e6b-0aa0b05e483a"/>
    <xsd:import namespace="dd9a6eac-15ee-4fc6-8381-62866c04e1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f50f77-e136-4e83-8e6b-0aa0b05e48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9a6eac-15ee-4fc6-8381-62866c04e1d2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fc86319-67f4-451d-8ac3-cd224641ab7c}" ma:internalName="TaxCatchAll" ma:showField="CatchAllData" ma:web="dd9a6eac-15ee-4fc6-8381-62866c04e1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f50f77-e136-4e83-8e6b-0aa0b05e483a">
      <Terms xmlns="http://schemas.microsoft.com/office/infopath/2007/PartnerControls"/>
    </lcf76f155ced4ddcb4097134ff3c332f>
    <TaxCatchAll xmlns="dd9a6eac-15ee-4fc6-8381-62866c04e1d2" xsi:nil="true"/>
  </documentManagement>
</p:properties>
</file>

<file path=customXml/itemProps1.xml><?xml version="1.0" encoding="utf-8"?>
<ds:datastoreItem xmlns:ds="http://schemas.openxmlformats.org/officeDocument/2006/customXml" ds:itemID="{D701EA61-9351-4387-B127-274E11B361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6A0E94-8D8A-4988-A453-E8B92281B5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f50f77-e136-4e83-8e6b-0aa0b05e483a"/>
    <ds:schemaRef ds:uri="dd9a6eac-15ee-4fc6-8381-62866c04e1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C5236D-FD21-49B5-A3F7-9C43D5D02EDC}">
  <ds:schemaRefs>
    <ds:schemaRef ds:uri="http://schemas.microsoft.com/office/2006/metadata/properties"/>
    <ds:schemaRef ds:uri="http://schemas.microsoft.com/office/infopath/2007/PartnerControls"/>
    <ds:schemaRef ds:uri="eef50f77-e136-4e83-8e6b-0aa0b05e483a"/>
    <ds:schemaRef ds:uri="dd9a6eac-15ee-4fc6-8381-62866c04e1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DirServDida (2).dotx</Template>
  <TotalTime>8</TotalTime>
  <Pages>2</Pages>
  <Words>625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 Corso</dc:creator>
  <cp:keywords/>
  <dc:description/>
  <cp:lastModifiedBy>Licia Del Corso</cp:lastModifiedBy>
  <cp:revision>7</cp:revision>
  <cp:lastPrinted>2017-07-19T12:27:00Z</cp:lastPrinted>
  <dcterms:created xsi:type="dcterms:W3CDTF">2026-01-15T16:45:00Z</dcterms:created>
  <dcterms:modified xsi:type="dcterms:W3CDTF">2026-04-14T10:51:00Z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dDocName">
    <vt:lpwstr>UNIPI_04642624</vt:lpwstr>
  </property>
  <property fmtid="{D5CDD505-2E9C-101B-9397-08002B2CF9AE}" pid="3" name="DISProperties">
    <vt:lpwstr>DISdDocName,DIScgiUrl,DISdUser,DISdID,DISidcName,DISTaskPaneUrl</vt:lpwstr>
  </property>
  <property fmtid="{D5CDD505-2E9C-101B-9397-08002B2CF9AE}" pid="4" name="DIScgiUrl">
    <vt:lpwstr>https://dms.unipi.it/cs/idcplg</vt:lpwstr>
  </property>
  <property fmtid="{D5CDD505-2E9C-101B-9397-08002B2CF9AE}" pid="5" name="DISdUser">
    <vt:lpwstr>sysadmin</vt:lpwstr>
  </property>
  <property fmtid="{D5CDD505-2E9C-101B-9397-08002B2CF9AE}" pid="6" name="DISdID">
    <vt:lpwstr>4685955</vt:lpwstr>
  </property>
  <property fmtid="{D5CDD505-2E9C-101B-9397-08002B2CF9AE}" pid="7" name="DISidcName">
    <vt:lpwstr>WCC01</vt:lpwstr>
  </property>
  <property fmtid="{D5CDD505-2E9C-101B-9397-08002B2CF9AE}" pid="8" name="DISTaskPaneUrl">
    <vt:lpwstr>https://dms.unipi.it/cs/idcplg?IdcService=DESKTOP_DOC_INFO&amp;dDocName=UNIPI_04642624&amp;dID=4685955&amp;ClientControlled=DocMan,taskpane&amp;coreContentOnly=1</vt:lpwstr>
  </property>
  <property fmtid="{D5CDD505-2E9C-101B-9397-08002B2CF9AE}" pid="9" name="ContentTypeId">
    <vt:lpwstr>0x01010003EBD9F860F72D47BCD54D593B075756</vt:lpwstr>
  </property>
  <property fmtid="{D5CDD505-2E9C-101B-9397-08002B2CF9AE}" pid="10" name="MediaServiceImageTags">
    <vt:lpwstr/>
  </property>
</Properties>
</file>